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E8C" w:rsidRPr="001F4792" w:rsidRDefault="005768DA" w:rsidP="001A3C27">
      <w:pPr>
        <w:jc w:val="center"/>
        <w:rPr>
          <w:rFonts w:asciiTheme="minorHAnsi" w:hAnsiTheme="minorHAnsi"/>
          <w:color w:val="002060"/>
          <w:sz w:val="40"/>
          <w:szCs w:val="40"/>
        </w:rPr>
      </w:pPr>
      <w:bookmarkStart w:id="0" w:name="_GoBack"/>
      <w:bookmarkEnd w:id="0"/>
      <w:r w:rsidRPr="004E7A04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 xml:space="preserve">תחנות לבריאות המשפחה מעודכן </w:t>
      </w:r>
      <w:r w:rsidR="001A3C27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>30.10.18</w:t>
      </w:r>
    </w:p>
    <w:p w:rsidR="000E2E8C" w:rsidRPr="004E7A04" w:rsidRDefault="000E2E8C" w:rsidP="000E2E8C">
      <w:pPr>
        <w:rPr>
          <w:color w:val="002060"/>
          <w:rtl/>
        </w:rPr>
      </w:pPr>
    </w:p>
    <w:tbl>
      <w:tblPr>
        <w:tblStyle w:val="a3"/>
        <w:tblpPr w:leftFromText="180" w:rightFromText="180" w:vertAnchor="text" w:horzAnchor="margin" w:tblpXSpec="center" w:tblpY="-3"/>
        <w:bidiVisual/>
        <w:tblW w:w="14303" w:type="dxa"/>
        <w:tblLook w:val="04A0" w:firstRow="1" w:lastRow="0" w:firstColumn="1" w:lastColumn="0" w:noHBand="0" w:noVBand="1"/>
      </w:tblPr>
      <w:tblGrid>
        <w:gridCol w:w="1457"/>
        <w:gridCol w:w="2118"/>
        <w:gridCol w:w="1797"/>
        <w:gridCol w:w="3991"/>
        <w:gridCol w:w="2118"/>
        <w:gridCol w:w="2822"/>
      </w:tblGrid>
      <w:tr w:rsidR="00496108" w:rsidRPr="004E7A04" w:rsidTr="003335A6">
        <w:tc>
          <w:tcPr>
            <w:tcW w:w="1457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שם</w:t>
            </w: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 xml:space="preserve"> </w:t>
            </w: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התחנה</w:t>
            </w:r>
          </w:p>
        </w:tc>
        <w:tc>
          <w:tcPr>
            <w:tcW w:w="2118" w:type="dxa"/>
          </w:tcPr>
          <w:p w:rsidR="00496108" w:rsidRPr="004E7A04" w:rsidRDefault="00496108" w:rsidP="005768DA">
            <w:pPr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כתובת התחנה</w:t>
            </w:r>
          </w:p>
        </w:tc>
        <w:tc>
          <w:tcPr>
            <w:tcW w:w="1797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 xml:space="preserve">שם אחות </w:t>
            </w:r>
          </w:p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אחראית / טלפון</w:t>
            </w:r>
          </w:p>
        </w:tc>
        <w:tc>
          <w:tcPr>
            <w:tcW w:w="3991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צוות נוסף/ טלפון</w:t>
            </w:r>
          </w:p>
        </w:tc>
        <w:tc>
          <w:tcPr>
            <w:tcW w:w="2118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>מס' טלפון</w:t>
            </w:r>
          </w:p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פקס</w:t>
            </w:r>
          </w:p>
        </w:tc>
        <w:tc>
          <w:tcPr>
            <w:tcW w:w="2822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ימי ושעות פעילות תחנה</w:t>
            </w:r>
          </w:p>
        </w:tc>
      </w:tr>
      <w:tr w:rsidR="00496108" w:rsidRPr="004E7A04" w:rsidTr="003335A6">
        <w:trPr>
          <w:trHeight w:val="1168"/>
        </w:trPr>
        <w:tc>
          <w:tcPr>
            <w:tcW w:w="1457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א'</w:t>
            </w:r>
          </w:p>
        </w:tc>
        <w:tc>
          <w:tcPr>
            <w:tcW w:w="2118" w:type="dxa"/>
          </w:tcPr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רח' המגינים 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טבריה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</w:tc>
        <w:tc>
          <w:tcPr>
            <w:tcW w:w="1797" w:type="dxa"/>
          </w:tcPr>
          <w:p w:rsidR="00496108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רות ארמה    </w:t>
            </w: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  6434557</w:t>
            </w:r>
          </w:p>
          <w:p w:rsidR="00496108" w:rsidRDefault="00496108" w:rsidP="005768D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(א ,  ב, ג, ה)</w:t>
            </w:r>
          </w:p>
          <w:p w:rsidR="00496108" w:rsidRPr="009C2853" w:rsidRDefault="00496108" w:rsidP="009C2853">
            <w:pPr>
              <w:rPr>
                <w:rFonts w:ascii="David" w:hAnsi="David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יום ב'  אחה"צ</w:t>
            </w:r>
          </w:p>
        </w:tc>
        <w:tc>
          <w:tcPr>
            <w:tcW w:w="3991" w:type="dxa"/>
          </w:tcPr>
          <w:p w:rsidR="00496108" w:rsidRPr="004E7A04" w:rsidRDefault="00496108" w:rsidP="00CB10D5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רוניה בר (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 xml:space="preserve">ב, ג, ד, ה)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6434560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     </w:t>
            </w:r>
          </w:p>
          <w:p w:rsidR="00496108" w:rsidRPr="004E7A04" w:rsidRDefault="00496108" w:rsidP="00CB10D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ורד נוסבאום</w:t>
            </w:r>
            <w:r>
              <w:rPr>
                <w:rFonts w:ascii="David" w:hAnsi="David" w:hint="cs"/>
                <w:color w:val="002060"/>
                <w:rtl/>
              </w:rPr>
              <w:t>(א, ב, ה)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6434562 </w:t>
            </w:r>
          </w:p>
          <w:p w:rsidR="00496108" w:rsidRPr="004E7A04" w:rsidRDefault="00496108" w:rsidP="0049610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לאה חבשוש </w:t>
            </w:r>
            <w:r>
              <w:rPr>
                <w:rFonts w:ascii="David" w:hAnsi="David" w:hint="cs"/>
                <w:color w:val="002060"/>
                <w:rtl/>
              </w:rPr>
              <w:t>(ג ,ד)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 6434563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</w:p>
        </w:tc>
        <w:tc>
          <w:tcPr>
            <w:tcW w:w="2118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 6724357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6434564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</w:tc>
        <w:tc>
          <w:tcPr>
            <w:tcW w:w="2822" w:type="dxa"/>
          </w:tcPr>
          <w:p w:rsidR="00496108" w:rsidRPr="004E7A04" w:rsidRDefault="00496108" w:rsidP="00B3684F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                   8:00-15:00</w:t>
            </w:r>
          </w:p>
          <w:p w:rsidR="00496108" w:rsidRPr="004E7A04" w:rsidRDefault="00496108" w:rsidP="00B3684F">
            <w:pPr>
              <w:tabs>
                <w:tab w:val="left" w:pos="450"/>
                <w:tab w:val="center" w:pos="1303"/>
              </w:tabs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 xml:space="preserve">ב </w:t>
            </w:r>
            <w:r w:rsidRPr="00B700BD">
              <w:rPr>
                <w:rFonts w:ascii="David" w:hAnsi="David"/>
                <w:color w:val="002060"/>
                <w:highlight w:val="yellow"/>
                <w:rtl/>
              </w:rPr>
              <w:tab/>
            </w: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 xml:space="preserve">            </w:t>
            </w:r>
            <w:r w:rsidRPr="00B700BD">
              <w:rPr>
                <w:rFonts w:ascii="David" w:hAnsi="David"/>
                <w:color w:val="002060"/>
                <w:highlight w:val="yellow"/>
                <w:rtl/>
              </w:rPr>
              <w:tab/>
            </w: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 xml:space="preserve"> 10:00-18:30</w:t>
            </w:r>
          </w:p>
          <w:p w:rsidR="00496108" w:rsidRPr="004E7A04" w:rsidRDefault="00496108" w:rsidP="000D16A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ג+ ד+  ה       8:00-15:00 </w:t>
            </w:r>
          </w:p>
          <w:p w:rsidR="00496108" w:rsidRPr="004E7A04" w:rsidRDefault="00496108" w:rsidP="00B3684F">
            <w:pPr>
              <w:tabs>
                <w:tab w:val="left" w:pos="1826"/>
              </w:tabs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/>
                <w:color w:val="002060"/>
                <w:rtl/>
              </w:rPr>
              <w:tab/>
            </w:r>
          </w:p>
        </w:tc>
      </w:tr>
      <w:tr w:rsidR="00496108" w:rsidRPr="004E7A04" w:rsidTr="003335A6">
        <w:trPr>
          <w:trHeight w:val="1199"/>
        </w:trPr>
        <w:tc>
          <w:tcPr>
            <w:tcW w:w="1457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ב'</w:t>
            </w:r>
          </w:p>
        </w:tc>
        <w:tc>
          <w:tcPr>
            <w:tcW w:w="2118" w:type="dxa"/>
          </w:tcPr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רח' ארליך  6 טבריה</w:t>
            </w:r>
          </w:p>
        </w:tc>
        <w:tc>
          <w:tcPr>
            <w:tcW w:w="1797" w:type="dxa"/>
          </w:tcPr>
          <w:p w:rsidR="00496108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פנינה סרור   </w:t>
            </w: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  6434491</w:t>
            </w:r>
          </w:p>
          <w:p w:rsidR="00496108" w:rsidRDefault="00496108" w:rsidP="005768D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א עד ה</w:t>
            </w:r>
          </w:p>
          <w:p w:rsidR="00496108" w:rsidRPr="009C2853" w:rsidRDefault="00496108" w:rsidP="009C2853">
            <w:pPr>
              <w:rPr>
                <w:rFonts w:ascii="David" w:hAnsi="David"/>
                <w:rtl/>
              </w:rPr>
            </w:pPr>
          </w:p>
        </w:tc>
        <w:tc>
          <w:tcPr>
            <w:tcW w:w="3991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96108">
              <w:rPr>
                <w:rFonts w:ascii="David" w:hAnsi="David" w:hint="cs"/>
                <w:color w:val="002060"/>
                <w:rtl/>
              </w:rPr>
              <w:t>הלן אלמוחמד א-ה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   6434490</w:t>
            </w: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יפה ועקנין  </w:t>
            </w:r>
            <w:r>
              <w:rPr>
                <w:rFonts w:ascii="David" w:hAnsi="David" w:hint="cs"/>
                <w:color w:val="002060"/>
                <w:rtl/>
              </w:rPr>
              <w:t>ב, ד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     6434489</w:t>
            </w:r>
          </w:p>
          <w:p w:rsidR="00496108" w:rsidRDefault="00496108" w:rsidP="009C2853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הנא פוקרא (א,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>ג,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>ה)</w:t>
            </w:r>
          </w:p>
          <w:p w:rsidR="00496108" w:rsidRPr="004E7A04" w:rsidRDefault="00496108" w:rsidP="009C2853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רופא/ יפה                 6434492</w:t>
            </w:r>
          </w:p>
        </w:tc>
        <w:tc>
          <w:tcPr>
            <w:tcW w:w="2118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תחנה       6720726  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6434494</w:t>
            </w:r>
          </w:p>
        </w:tc>
        <w:tc>
          <w:tcPr>
            <w:tcW w:w="2822" w:type="dxa"/>
          </w:tcPr>
          <w:p w:rsidR="00496108" w:rsidRPr="004E7A04" w:rsidRDefault="00496108" w:rsidP="00F56DD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 עד ה         7:30-14:30</w:t>
            </w:r>
          </w:p>
          <w:p w:rsidR="00496108" w:rsidRPr="004E7A04" w:rsidRDefault="00496108" w:rsidP="005768DA">
            <w:pPr>
              <w:jc w:val="center"/>
              <w:rPr>
                <w:rFonts w:ascii="David" w:hAnsi="David"/>
                <w:color w:val="002060"/>
                <w:rtl/>
              </w:rPr>
            </w:pPr>
          </w:p>
        </w:tc>
      </w:tr>
      <w:tr w:rsidR="00496108" w:rsidRPr="004E7A04" w:rsidTr="003335A6">
        <w:tc>
          <w:tcPr>
            <w:tcW w:w="1457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ג'</w:t>
            </w:r>
          </w:p>
        </w:tc>
        <w:tc>
          <w:tcPr>
            <w:tcW w:w="2118" w:type="dxa"/>
          </w:tcPr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רח' ארליך 6 טבריה</w:t>
            </w:r>
          </w:p>
        </w:tc>
        <w:tc>
          <w:tcPr>
            <w:tcW w:w="1797" w:type="dxa"/>
          </w:tcPr>
          <w:p w:rsidR="00496108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יפה ועקנין     </w:t>
            </w: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 6720831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(א ,ג, ה )</w:t>
            </w:r>
          </w:p>
        </w:tc>
        <w:tc>
          <w:tcPr>
            <w:tcW w:w="3991" w:type="dxa"/>
          </w:tcPr>
          <w:p w:rsidR="00496108" w:rsidRPr="004E7A04" w:rsidRDefault="00496108" w:rsidP="00F56DD5">
            <w:pPr>
              <w:jc w:val="center"/>
              <w:rPr>
                <w:rFonts w:ascii="David" w:hAnsi="David"/>
                <w:color w:val="002060"/>
                <w:u w:val="single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___________</w:t>
            </w:r>
          </w:p>
        </w:tc>
        <w:tc>
          <w:tcPr>
            <w:tcW w:w="2118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6720831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6434233</w:t>
            </w:r>
          </w:p>
        </w:tc>
        <w:tc>
          <w:tcPr>
            <w:tcW w:w="2822" w:type="dxa"/>
          </w:tcPr>
          <w:p w:rsidR="00496108" w:rsidRPr="004E7A04" w:rsidRDefault="00496108" w:rsidP="00AA6666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 +ג+ ה        8:00-15:00</w:t>
            </w:r>
          </w:p>
          <w:p w:rsidR="00496108" w:rsidRPr="004E7A04" w:rsidRDefault="00496108" w:rsidP="005768DA">
            <w:pPr>
              <w:jc w:val="center"/>
              <w:rPr>
                <w:rFonts w:ascii="David" w:hAnsi="David"/>
                <w:color w:val="002060"/>
                <w:rtl/>
              </w:rPr>
            </w:pPr>
          </w:p>
        </w:tc>
      </w:tr>
      <w:tr w:rsidR="00496108" w:rsidRPr="004E7A04" w:rsidTr="003335A6">
        <w:trPr>
          <w:trHeight w:val="889"/>
        </w:trPr>
        <w:tc>
          <w:tcPr>
            <w:tcW w:w="1457" w:type="dxa"/>
          </w:tcPr>
          <w:p w:rsidR="00496108" w:rsidRPr="004E7A04" w:rsidRDefault="00496108" w:rsidP="005768DA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ד'</w:t>
            </w:r>
          </w:p>
        </w:tc>
        <w:tc>
          <w:tcPr>
            <w:tcW w:w="2118" w:type="dxa"/>
          </w:tcPr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שד' אלנטאון פלוס200  טבריה</w:t>
            </w:r>
          </w:p>
        </w:tc>
        <w:tc>
          <w:tcPr>
            <w:tcW w:w="1797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אליס כהן        6434242</w:t>
            </w:r>
          </w:p>
          <w:p w:rsidR="00496108" w:rsidRDefault="00496108" w:rsidP="005768D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א עד ה</w:t>
            </w:r>
          </w:p>
          <w:p w:rsidR="00496108" w:rsidRPr="00B700BD" w:rsidRDefault="00496108" w:rsidP="00B700BD">
            <w:pPr>
              <w:rPr>
                <w:rFonts w:ascii="David" w:hAnsi="David"/>
                <w:rtl/>
              </w:rPr>
            </w:pPr>
            <w:r w:rsidRPr="00B700BD">
              <w:rPr>
                <w:rFonts w:ascii="David" w:hAnsi="David" w:hint="cs"/>
                <w:highlight w:val="yellow"/>
                <w:rtl/>
              </w:rPr>
              <w:t>יום ג אחה"צ</w:t>
            </w:r>
          </w:p>
        </w:tc>
        <w:tc>
          <w:tcPr>
            <w:tcW w:w="3991" w:type="dxa"/>
          </w:tcPr>
          <w:p w:rsidR="00496108" w:rsidRPr="004E7A04" w:rsidRDefault="00496108" w:rsidP="00496108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אנה אליהו         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6434239</w:t>
            </w:r>
          </w:p>
          <w:p w:rsidR="00496108" w:rsidRDefault="00496108" w:rsidP="004E2423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גבי פוסברי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</w:t>
            </w:r>
            <w:r>
              <w:rPr>
                <w:rFonts w:ascii="David" w:hAnsi="David" w:hint="cs"/>
                <w:color w:val="002060"/>
                <w:rtl/>
              </w:rPr>
              <w:t xml:space="preserve">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6434240</w:t>
            </w:r>
          </w:p>
          <w:p w:rsidR="00496108" w:rsidRPr="004E7A04" w:rsidRDefault="00496108" w:rsidP="0049610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רופא                      6434241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</w:tc>
        <w:tc>
          <w:tcPr>
            <w:tcW w:w="2118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 6796183</w:t>
            </w:r>
          </w:p>
          <w:p w:rsidR="00496108" w:rsidRPr="004E7A04" w:rsidRDefault="00496108" w:rsidP="005768DA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6434243</w:t>
            </w:r>
          </w:p>
        </w:tc>
        <w:tc>
          <w:tcPr>
            <w:tcW w:w="2822" w:type="dxa"/>
          </w:tcPr>
          <w:p w:rsidR="00496108" w:rsidRPr="004E7A04" w:rsidRDefault="00496108" w:rsidP="00F56DD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א +ד+ ה      7:30-14:30  </w:t>
            </w:r>
          </w:p>
          <w:p w:rsidR="00496108" w:rsidRPr="004E7A04" w:rsidRDefault="00496108" w:rsidP="00F56DD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ב                   7:30-15:30</w:t>
            </w:r>
          </w:p>
          <w:p w:rsidR="00496108" w:rsidRPr="004E7A04" w:rsidRDefault="00496108" w:rsidP="00F50E76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ג                  12:00-19:00</w:t>
            </w:r>
          </w:p>
        </w:tc>
      </w:tr>
    </w:tbl>
    <w:p w:rsidR="005B47C4" w:rsidRPr="004E7A04" w:rsidRDefault="005B47C4" w:rsidP="005B47C4">
      <w:pPr>
        <w:rPr>
          <w:color w:val="002060"/>
          <w:rtl/>
        </w:rPr>
      </w:pPr>
    </w:p>
    <w:p w:rsidR="005B47C4" w:rsidRPr="004E7A04" w:rsidRDefault="005B47C4" w:rsidP="005B47C4">
      <w:pPr>
        <w:rPr>
          <w:color w:val="002060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5B47C4" w:rsidRPr="004E7A04" w:rsidRDefault="005B47C4" w:rsidP="000D17C0">
      <w:pPr>
        <w:jc w:val="center"/>
        <w:rPr>
          <w:color w:val="002060"/>
          <w:sz w:val="40"/>
          <w:szCs w:val="40"/>
          <w:rtl/>
        </w:rPr>
      </w:pPr>
    </w:p>
    <w:p w:rsidR="003335A6" w:rsidRDefault="003335A6" w:rsidP="000D17C0">
      <w:pPr>
        <w:jc w:val="center"/>
        <w:rPr>
          <w:color w:val="002060"/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rPr>
          <w:sz w:val="40"/>
          <w:szCs w:val="40"/>
          <w:rtl/>
        </w:rPr>
      </w:pPr>
    </w:p>
    <w:p w:rsidR="003335A6" w:rsidRDefault="003335A6" w:rsidP="003335A6">
      <w:pPr>
        <w:rPr>
          <w:sz w:val="40"/>
          <w:szCs w:val="40"/>
          <w:rtl/>
        </w:rPr>
      </w:pPr>
    </w:p>
    <w:p w:rsidR="0061420F" w:rsidRDefault="0061420F" w:rsidP="003335A6">
      <w:pPr>
        <w:jc w:val="center"/>
        <w:rPr>
          <w:sz w:val="40"/>
          <w:szCs w:val="40"/>
          <w:rtl/>
        </w:rPr>
      </w:pPr>
    </w:p>
    <w:p w:rsidR="003335A6" w:rsidRDefault="003335A6" w:rsidP="003335A6">
      <w:pPr>
        <w:jc w:val="center"/>
        <w:rPr>
          <w:sz w:val="40"/>
          <w:szCs w:val="40"/>
          <w:rtl/>
        </w:rPr>
      </w:pPr>
    </w:p>
    <w:p w:rsidR="003335A6" w:rsidRDefault="003335A6" w:rsidP="003335A6">
      <w:pPr>
        <w:jc w:val="center"/>
        <w:rPr>
          <w:sz w:val="40"/>
          <w:szCs w:val="40"/>
          <w:rtl/>
        </w:rPr>
      </w:pPr>
    </w:p>
    <w:p w:rsidR="003335A6" w:rsidRPr="004E7A04" w:rsidRDefault="003335A6" w:rsidP="003335A6">
      <w:pPr>
        <w:jc w:val="center"/>
        <w:rPr>
          <w:color w:val="002060"/>
          <w:rtl/>
        </w:rPr>
      </w:pPr>
      <w:r w:rsidRPr="004E7A04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 xml:space="preserve">תחנות לבריאות המשפחה מעודכן </w:t>
      </w:r>
      <w:r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>30.10.18</w:t>
      </w:r>
    </w:p>
    <w:p w:rsidR="003335A6" w:rsidRDefault="003335A6" w:rsidP="003335A6">
      <w:pPr>
        <w:rPr>
          <w:sz w:val="40"/>
          <w:szCs w:val="40"/>
          <w:rtl/>
        </w:rPr>
      </w:pPr>
    </w:p>
    <w:p w:rsidR="003335A6" w:rsidRPr="003335A6" w:rsidRDefault="003335A6" w:rsidP="003335A6">
      <w:pPr>
        <w:jc w:val="center"/>
        <w:rPr>
          <w:sz w:val="40"/>
          <w:szCs w:val="40"/>
          <w:rtl/>
        </w:rPr>
      </w:pPr>
    </w:p>
    <w:tbl>
      <w:tblPr>
        <w:tblStyle w:val="a3"/>
        <w:tblpPr w:leftFromText="180" w:rightFromText="180" w:vertAnchor="text" w:horzAnchor="margin" w:tblpXSpec="center" w:tblpY="-3"/>
        <w:bidiVisual/>
        <w:tblW w:w="14165" w:type="dxa"/>
        <w:tblLayout w:type="fixed"/>
        <w:tblLook w:val="04A0" w:firstRow="1" w:lastRow="0" w:firstColumn="1" w:lastColumn="0" w:noHBand="0" w:noVBand="1"/>
      </w:tblPr>
      <w:tblGrid>
        <w:gridCol w:w="1127"/>
        <w:gridCol w:w="1991"/>
        <w:gridCol w:w="3397"/>
        <w:gridCol w:w="2688"/>
        <w:gridCol w:w="2305"/>
        <w:gridCol w:w="2657"/>
      </w:tblGrid>
      <w:tr w:rsidR="00496108" w:rsidRPr="004E7A04" w:rsidTr="003335A6">
        <w:tc>
          <w:tcPr>
            <w:tcW w:w="1127" w:type="dxa"/>
          </w:tcPr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שם</w:t>
            </w: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 xml:space="preserve"> </w:t>
            </w: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התחנה</w:t>
            </w:r>
          </w:p>
        </w:tc>
        <w:tc>
          <w:tcPr>
            <w:tcW w:w="1991" w:type="dxa"/>
          </w:tcPr>
          <w:p w:rsidR="00496108" w:rsidRPr="004E7A04" w:rsidRDefault="00496108" w:rsidP="000563AA">
            <w:pPr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 xml:space="preserve">כתובת </w:t>
            </w: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התחנה</w:t>
            </w:r>
          </w:p>
        </w:tc>
        <w:tc>
          <w:tcPr>
            <w:tcW w:w="3397" w:type="dxa"/>
          </w:tcPr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 xml:space="preserve">שם אחות </w:t>
            </w:r>
          </w:p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אחראית / טלפון</w:t>
            </w:r>
          </w:p>
        </w:tc>
        <w:tc>
          <w:tcPr>
            <w:tcW w:w="2688" w:type="dxa"/>
          </w:tcPr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צוות נוסף</w:t>
            </w:r>
          </w:p>
        </w:tc>
        <w:tc>
          <w:tcPr>
            <w:tcW w:w="2305" w:type="dxa"/>
          </w:tcPr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>מס' טלפון</w:t>
            </w:r>
          </w:p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פקס</w:t>
            </w:r>
          </w:p>
        </w:tc>
        <w:tc>
          <w:tcPr>
            <w:tcW w:w="2657" w:type="dxa"/>
          </w:tcPr>
          <w:p w:rsidR="00496108" w:rsidRPr="004E7A04" w:rsidRDefault="00496108" w:rsidP="000563AA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ימי פעילות</w:t>
            </w:r>
          </w:p>
        </w:tc>
      </w:tr>
      <w:tr w:rsidR="00496108" w:rsidRPr="004E7A04" w:rsidTr="003335A6">
        <w:trPr>
          <w:trHeight w:val="966"/>
        </w:trPr>
        <w:tc>
          <w:tcPr>
            <w:tcW w:w="1127" w:type="dxa"/>
          </w:tcPr>
          <w:p w:rsidR="00496108" w:rsidRPr="004E7A04" w:rsidRDefault="00496108" w:rsidP="00740495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ו'</w:t>
            </w:r>
          </w:p>
        </w:tc>
        <w:tc>
          <w:tcPr>
            <w:tcW w:w="1991" w:type="dxa"/>
          </w:tcPr>
          <w:p w:rsidR="00496108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תחנה ו' אבוחצירה </w:t>
            </w:r>
          </w:p>
          <w:p w:rsidR="00496108" w:rsidRPr="004E7A04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שכון ד' טבריה</w:t>
            </w:r>
          </w:p>
        </w:tc>
        <w:tc>
          <w:tcPr>
            <w:tcW w:w="3397" w:type="dxa"/>
          </w:tcPr>
          <w:p w:rsidR="00496108" w:rsidRPr="004E7A04" w:rsidRDefault="00496108" w:rsidP="00B540C8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נסרין עלי גנאים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6434251     </w:t>
            </w:r>
          </w:p>
          <w:p w:rsidR="00496108" w:rsidRPr="004E7A04" w:rsidRDefault="00496108" w:rsidP="00CB10D5">
            <w:pPr>
              <w:jc w:val="center"/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(א + ב +ד )</w:t>
            </w:r>
          </w:p>
        </w:tc>
        <w:tc>
          <w:tcPr>
            <w:tcW w:w="2688" w:type="dxa"/>
          </w:tcPr>
          <w:p w:rsidR="00496108" w:rsidRPr="004E7A04" w:rsidRDefault="00496108" w:rsidP="00D861C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הלימז </w:t>
            </w:r>
            <w:r>
              <w:rPr>
                <w:rFonts w:ascii="David" w:hAnsi="David" w:hint="cs"/>
                <w:color w:val="002060"/>
                <w:rtl/>
              </w:rPr>
              <w:t>(א, ד)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6434250</w:t>
            </w: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רופא                 6434249</w:t>
            </w:r>
          </w:p>
          <w:p w:rsidR="00496108" w:rsidRPr="004E7A04" w:rsidRDefault="00496108" w:rsidP="005C499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אנה אליהו </w:t>
            </w:r>
            <w:r>
              <w:rPr>
                <w:rFonts w:ascii="David" w:hAnsi="David"/>
                <w:color w:val="002060"/>
                <w:rtl/>
              </w:rPr>
              <w:t>–</w:t>
            </w:r>
            <w:r>
              <w:rPr>
                <w:rFonts w:ascii="David" w:hAnsi="David" w:hint="cs"/>
                <w:color w:val="002060"/>
                <w:rtl/>
              </w:rPr>
              <w:t xml:space="preserve">  ימי - ב</w:t>
            </w:r>
          </w:p>
        </w:tc>
        <w:tc>
          <w:tcPr>
            <w:tcW w:w="2305" w:type="dxa"/>
          </w:tcPr>
          <w:p w:rsidR="00496108" w:rsidRPr="004E7A04" w:rsidRDefault="00496108" w:rsidP="000D17C0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 תחנה   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6796182    </w:t>
            </w:r>
          </w:p>
          <w:p w:rsidR="00496108" w:rsidRPr="004E7A04" w:rsidRDefault="00496108" w:rsidP="00740495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 פקס   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6434252</w:t>
            </w:r>
          </w:p>
        </w:tc>
        <w:tc>
          <w:tcPr>
            <w:tcW w:w="2657" w:type="dxa"/>
          </w:tcPr>
          <w:p w:rsidR="00496108" w:rsidRPr="004E7A04" w:rsidRDefault="00496108" w:rsidP="00511B0C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א+ ד           7:30-15:30</w:t>
            </w:r>
          </w:p>
          <w:p w:rsidR="00496108" w:rsidRPr="004E7A04" w:rsidRDefault="00496108" w:rsidP="001000CA">
            <w:pPr>
              <w:tabs>
                <w:tab w:val="right" w:pos="2441"/>
              </w:tabs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ב'</w:t>
            </w:r>
            <w:r w:rsidRPr="004E7A04">
              <w:rPr>
                <w:color w:val="002060"/>
                <w:rtl/>
              </w:rPr>
              <w:tab/>
            </w:r>
            <w:r w:rsidRPr="004E7A04">
              <w:rPr>
                <w:rFonts w:hint="cs"/>
                <w:color w:val="002060"/>
                <w:rtl/>
              </w:rPr>
              <w:t xml:space="preserve">7:30-13:30      </w:t>
            </w:r>
          </w:p>
          <w:p w:rsidR="00496108" w:rsidRPr="004E7A04" w:rsidRDefault="00496108" w:rsidP="00BF560D">
            <w:pPr>
              <w:rPr>
                <w:color w:val="002060"/>
                <w:rtl/>
              </w:rPr>
            </w:pPr>
          </w:p>
        </w:tc>
      </w:tr>
      <w:tr w:rsidR="00496108" w:rsidRPr="004E7A04" w:rsidTr="003335A6">
        <w:trPr>
          <w:trHeight w:val="981"/>
        </w:trPr>
        <w:tc>
          <w:tcPr>
            <w:tcW w:w="1127" w:type="dxa"/>
          </w:tcPr>
          <w:p w:rsidR="00496108" w:rsidRPr="004E7A04" w:rsidRDefault="00496108" w:rsidP="00740495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ז'</w:t>
            </w:r>
          </w:p>
        </w:tc>
        <w:tc>
          <w:tcPr>
            <w:tcW w:w="1991" w:type="dxa"/>
          </w:tcPr>
          <w:p w:rsidR="00496108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שכון ד' </w:t>
            </w:r>
          </w:p>
          <w:p w:rsidR="00496108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טבריה </w:t>
            </w:r>
          </w:p>
          <w:p w:rsidR="00496108" w:rsidRPr="004E7A04" w:rsidRDefault="00496108" w:rsidP="00740495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יצחק בן צבי 10</w:t>
            </w:r>
          </w:p>
        </w:tc>
        <w:tc>
          <w:tcPr>
            <w:tcW w:w="3397" w:type="dxa"/>
          </w:tcPr>
          <w:p w:rsidR="00496108" w:rsidRPr="004E7A04" w:rsidRDefault="00496108" w:rsidP="006E19D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עולה כראם      6434259</w:t>
            </w:r>
          </w:p>
          <w:p w:rsidR="00496108" w:rsidRDefault="00496108" w:rsidP="006E19DE">
            <w:pPr>
              <w:jc w:val="center"/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ב עד ו</w:t>
            </w:r>
          </w:p>
          <w:p w:rsidR="00496108" w:rsidRPr="004E7A04" w:rsidRDefault="00496108" w:rsidP="00496108">
            <w:pPr>
              <w:jc w:val="center"/>
              <w:rPr>
                <w:rFonts w:ascii="David" w:hAnsi="David"/>
                <w:color w:val="002060"/>
                <w:rtl/>
              </w:rPr>
            </w:pPr>
          </w:p>
        </w:tc>
        <w:tc>
          <w:tcPr>
            <w:tcW w:w="2688" w:type="dxa"/>
          </w:tcPr>
          <w:p w:rsidR="00496108" w:rsidRPr="004E7A04" w:rsidRDefault="00496108" w:rsidP="001F47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אניטה לבאי (א) אחת לשבועיים</w:t>
            </w:r>
            <w:r>
              <w:rPr>
                <w:rFonts w:ascii="David" w:hAnsi="David"/>
                <w:color w:val="002060"/>
              </w:rPr>
              <w:t>(</w:t>
            </w:r>
            <w:r w:rsidRPr="004E7A04">
              <w:rPr>
                <w:rFonts w:ascii="David" w:hAnsi="David" w:hint="cs"/>
                <w:color w:val="002060"/>
                <w:rtl/>
              </w:rPr>
              <w:t>6434260</w:t>
            </w:r>
            <w:r>
              <w:rPr>
                <w:rFonts w:ascii="David" w:hAnsi="David" w:hint="cs"/>
                <w:color w:val="002060"/>
              </w:rPr>
              <w:t xml:space="preserve"> </w:t>
            </w:r>
          </w:p>
          <w:p w:rsidR="00496108" w:rsidRPr="004E7A04" w:rsidRDefault="00496108" w:rsidP="00CB10D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הלימז </w:t>
            </w:r>
            <w:r>
              <w:rPr>
                <w:rFonts w:ascii="David" w:hAnsi="David"/>
                <w:color w:val="002060"/>
              </w:rPr>
              <w:t>)</w:t>
            </w:r>
            <w:r>
              <w:rPr>
                <w:rFonts w:ascii="David" w:hAnsi="David" w:hint="cs"/>
                <w:color w:val="002060"/>
                <w:rtl/>
              </w:rPr>
              <w:t>ג, ה)</w:t>
            </w:r>
            <w:r w:rsidRPr="004E7A04">
              <w:rPr>
                <w:rFonts w:ascii="David" w:hAnsi="David" w:hint="cs"/>
                <w:color w:val="002060"/>
                <w:rtl/>
              </w:rPr>
              <w:t>6434262</w:t>
            </w:r>
            <w:r>
              <w:rPr>
                <w:rFonts w:ascii="David" w:hAnsi="David" w:hint="cs"/>
                <w:color w:val="002060"/>
                <w:rtl/>
              </w:rPr>
              <w:t xml:space="preserve">         </w:t>
            </w:r>
          </w:p>
          <w:p w:rsidR="00496108" w:rsidRDefault="00496108" w:rsidP="00496108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ענבל זיו (א עד ה )   מארי תותרי </w:t>
            </w:r>
            <w:r>
              <w:rPr>
                <w:rFonts w:ascii="David" w:hAnsi="David"/>
                <w:color w:val="002060"/>
                <w:rtl/>
              </w:rPr>
              <w:t>–</w:t>
            </w:r>
            <w:r>
              <w:rPr>
                <w:rFonts w:ascii="David" w:hAnsi="David" w:hint="cs"/>
                <w:color w:val="002060"/>
                <w:rtl/>
              </w:rPr>
              <w:t>ו</w:t>
            </w:r>
          </w:p>
          <w:p w:rsidR="00496108" w:rsidRPr="004E7A04" w:rsidRDefault="00496108" w:rsidP="00496108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אנה אליהו </w:t>
            </w:r>
          </w:p>
        </w:tc>
        <w:tc>
          <w:tcPr>
            <w:tcW w:w="2305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תחנה   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6796202</w:t>
            </w: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פקס  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6434263</w:t>
            </w:r>
          </w:p>
        </w:tc>
        <w:tc>
          <w:tcPr>
            <w:tcW w:w="2657" w:type="dxa"/>
          </w:tcPr>
          <w:p w:rsidR="00496108" w:rsidRPr="004E7A04" w:rsidRDefault="00496108" w:rsidP="00511B0C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ב + ד           8:00-15:00</w:t>
            </w:r>
          </w:p>
          <w:p w:rsidR="00496108" w:rsidRPr="004E7A04" w:rsidRDefault="00496108" w:rsidP="00511B0C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ג + ה           7:30-15:30</w:t>
            </w:r>
          </w:p>
          <w:p w:rsidR="00496108" w:rsidRPr="004E7A04" w:rsidRDefault="00496108" w:rsidP="00511B0C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 xml:space="preserve">ו                   7:30-14:30 </w:t>
            </w:r>
          </w:p>
        </w:tc>
      </w:tr>
      <w:tr w:rsidR="00496108" w:rsidRPr="004E7A04" w:rsidTr="003335A6">
        <w:tc>
          <w:tcPr>
            <w:tcW w:w="1127" w:type="dxa"/>
          </w:tcPr>
          <w:p w:rsidR="00496108" w:rsidRPr="004E7A04" w:rsidRDefault="00496108" w:rsidP="00740495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מגדל</w:t>
            </w:r>
          </w:p>
        </w:tc>
        <w:tc>
          <w:tcPr>
            <w:tcW w:w="1991" w:type="dxa"/>
          </w:tcPr>
          <w:p w:rsidR="00496108" w:rsidRPr="004E7A04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מגדל</w:t>
            </w:r>
          </w:p>
        </w:tc>
        <w:tc>
          <w:tcPr>
            <w:tcW w:w="3397" w:type="dxa"/>
          </w:tcPr>
          <w:p w:rsidR="00496108" w:rsidRPr="00227BCF" w:rsidRDefault="00496108" w:rsidP="00CB10D5">
            <w:pPr>
              <w:jc w:val="center"/>
              <w:rPr>
                <w:rFonts w:ascii="David" w:hAnsi="David" w:cstheme="minorBidi"/>
                <w:color w:val="002060"/>
                <w:lang w:bidi="ar-JO"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כרמית רבי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>6720742</w:t>
            </w:r>
            <w:r>
              <w:rPr>
                <w:rFonts w:ascii="David" w:hAnsi="David" w:hint="cs"/>
                <w:color w:val="002060"/>
                <w:rtl/>
              </w:rPr>
              <w:t xml:space="preserve"> (ב, ד, ה</w:t>
            </w:r>
            <w:r>
              <w:rPr>
                <w:rFonts w:ascii="David" w:hAnsi="David" w:hint="cs"/>
                <w:color w:val="002060"/>
              </w:rPr>
              <w:t xml:space="preserve"> </w:t>
            </w:r>
            <w:r>
              <w:rPr>
                <w:rFonts w:ascii="David" w:hAnsi="David" w:cstheme="minorBidi" w:hint="cs"/>
                <w:color w:val="002060"/>
                <w:rtl/>
                <w:lang w:bidi="ar-JO"/>
              </w:rPr>
              <w:t>)</w:t>
            </w:r>
          </w:p>
        </w:tc>
        <w:tc>
          <w:tcPr>
            <w:tcW w:w="2688" w:type="dxa"/>
          </w:tcPr>
          <w:p w:rsidR="00496108" w:rsidRDefault="00496108" w:rsidP="00496108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צופיה  שפר (ב, ד)</w:t>
            </w:r>
          </w:p>
          <w:p w:rsidR="00496108" w:rsidRPr="004E7A04" w:rsidRDefault="00496108" w:rsidP="00E34548">
            <w:pPr>
              <w:jc w:val="center"/>
              <w:rPr>
                <w:rFonts w:ascii="David" w:hAnsi="David"/>
                <w:color w:val="002060"/>
                <w:u w:val="single"/>
                <w:rtl/>
              </w:rPr>
            </w:pPr>
          </w:p>
        </w:tc>
        <w:tc>
          <w:tcPr>
            <w:tcW w:w="2305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  6720742</w:t>
            </w:r>
          </w:p>
        </w:tc>
        <w:tc>
          <w:tcPr>
            <w:tcW w:w="2657" w:type="dxa"/>
          </w:tcPr>
          <w:p w:rsidR="00496108" w:rsidRPr="004E7A04" w:rsidRDefault="00496108" w:rsidP="00CB10D5">
            <w:pPr>
              <w:rPr>
                <w:color w:val="002060"/>
                <w:rtl/>
              </w:rPr>
            </w:pPr>
            <w:r>
              <w:rPr>
                <w:rFonts w:hint="cs"/>
                <w:color w:val="002060"/>
                <w:rtl/>
              </w:rPr>
              <w:t>ב +ד</w:t>
            </w:r>
            <w:r w:rsidRPr="004E7A04">
              <w:rPr>
                <w:rFonts w:hint="cs"/>
                <w:color w:val="002060"/>
                <w:rtl/>
              </w:rPr>
              <w:t xml:space="preserve"> + ה     8:00-</w:t>
            </w:r>
            <w:r>
              <w:rPr>
                <w:rFonts w:hint="cs"/>
                <w:color w:val="002060"/>
                <w:rtl/>
              </w:rPr>
              <w:t>14</w:t>
            </w:r>
            <w:r w:rsidRPr="004E7A04">
              <w:rPr>
                <w:rFonts w:hint="cs"/>
                <w:color w:val="002060"/>
                <w:rtl/>
              </w:rPr>
              <w:t>:</w:t>
            </w:r>
            <w:r>
              <w:rPr>
                <w:rFonts w:hint="cs"/>
                <w:color w:val="002060"/>
                <w:rtl/>
              </w:rPr>
              <w:t>30</w:t>
            </w:r>
          </w:p>
          <w:p w:rsidR="00496108" w:rsidRPr="004E7A04" w:rsidRDefault="00496108" w:rsidP="00BF560D">
            <w:pPr>
              <w:rPr>
                <w:rFonts w:ascii="David" w:hAnsi="David"/>
                <w:color w:val="002060"/>
                <w:rtl/>
              </w:rPr>
            </w:pPr>
          </w:p>
        </w:tc>
      </w:tr>
      <w:tr w:rsidR="00496108" w:rsidRPr="004E7A04" w:rsidTr="003335A6">
        <w:trPr>
          <w:trHeight w:val="493"/>
        </w:trPr>
        <w:tc>
          <w:tcPr>
            <w:tcW w:w="1127" w:type="dxa"/>
          </w:tcPr>
          <w:p w:rsidR="00496108" w:rsidRPr="004E7A04" w:rsidRDefault="00496108" w:rsidP="00740495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נווה עובד</w:t>
            </w:r>
          </w:p>
        </w:tc>
        <w:tc>
          <w:tcPr>
            <w:tcW w:w="1991" w:type="dxa"/>
          </w:tcPr>
          <w:p w:rsidR="00496108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נווה עובד </w:t>
            </w:r>
          </w:p>
          <w:p w:rsidR="00496108" w:rsidRPr="004E7A04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פוריי</w:t>
            </w:r>
            <w:r w:rsidRPr="004E7A04">
              <w:rPr>
                <w:rFonts w:ascii="David" w:hAnsi="David" w:hint="eastAsia"/>
                <w:color w:val="002060"/>
                <w:rtl/>
              </w:rPr>
              <w:t>ה</w:t>
            </w:r>
          </w:p>
        </w:tc>
        <w:tc>
          <w:tcPr>
            <w:tcW w:w="3397" w:type="dxa"/>
          </w:tcPr>
          <w:p w:rsidR="00496108" w:rsidRDefault="00496108" w:rsidP="003335A6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מארי תותרי  </w:t>
            </w:r>
            <w:r w:rsidRPr="004E7A04">
              <w:rPr>
                <w:rFonts w:ascii="David" w:hAnsi="David" w:hint="cs"/>
                <w:color w:val="002060"/>
                <w:rtl/>
              </w:rPr>
              <w:t>6434317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</w:p>
          <w:p w:rsidR="00496108" w:rsidRDefault="00496108" w:rsidP="00496108">
            <w:pPr>
              <w:rPr>
                <w:rFonts w:ascii="David" w:hAnsi="David"/>
                <w:rtl/>
              </w:rPr>
            </w:pPr>
          </w:p>
          <w:p w:rsidR="00496108" w:rsidRPr="00496108" w:rsidRDefault="00496108" w:rsidP="00496108">
            <w:pPr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2688" w:type="dxa"/>
          </w:tcPr>
          <w:p w:rsidR="00496108" w:rsidRPr="00496108" w:rsidRDefault="00496108" w:rsidP="00496108">
            <w:pPr>
              <w:jc w:val="center"/>
              <w:rPr>
                <w:rFonts w:ascii="David" w:hAnsi="David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  6434318</w:t>
            </w:r>
          </w:p>
        </w:tc>
        <w:tc>
          <w:tcPr>
            <w:tcW w:w="2305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   6752043</w:t>
            </w:r>
          </w:p>
          <w:p w:rsidR="00496108" w:rsidRDefault="00496108" w:rsidP="005D7C7D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96108" w:rsidRDefault="00496108" w:rsidP="00496108">
            <w:pPr>
              <w:rPr>
                <w:rFonts w:ascii="David" w:hAnsi="David"/>
                <w:rtl/>
              </w:rPr>
            </w:pPr>
          </w:p>
        </w:tc>
        <w:tc>
          <w:tcPr>
            <w:tcW w:w="2657" w:type="dxa"/>
          </w:tcPr>
          <w:p w:rsidR="00496108" w:rsidRPr="004E7A04" w:rsidRDefault="00496108" w:rsidP="00CB10D5">
            <w:pPr>
              <w:rPr>
                <w:color w:val="002060"/>
                <w:rtl/>
              </w:rPr>
            </w:pPr>
            <w:r>
              <w:rPr>
                <w:rFonts w:hint="cs"/>
                <w:color w:val="002060"/>
                <w:rtl/>
              </w:rPr>
              <w:t>ג + ד  + ה 7:30-14:30</w:t>
            </w:r>
          </w:p>
          <w:p w:rsidR="00496108" w:rsidRDefault="00496108" w:rsidP="00BF560D">
            <w:pPr>
              <w:rPr>
                <w:rFonts w:ascii="David" w:hAnsi="David"/>
                <w:color w:val="002060"/>
                <w:rtl/>
              </w:rPr>
            </w:pPr>
          </w:p>
          <w:p w:rsidR="00496108" w:rsidRPr="00496108" w:rsidRDefault="00496108" w:rsidP="00496108">
            <w:pPr>
              <w:jc w:val="center"/>
              <w:rPr>
                <w:rFonts w:ascii="David" w:hAnsi="David"/>
                <w:rtl/>
              </w:rPr>
            </w:pPr>
          </w:p>
        </w:tc>
      </w:tr>
      <w:tr w:rsidR="00496108" w:rsidRPr="004E7A04" w:rsidTr="003335A6">
        <w:trPr>
          <w:trHeight w:val="955"/>
        </w:trPr>
        <w:tc>
          <w:tcPr>
            <w:tcW w:w="1127" w:type="dxa"/>
          </w:tcPr>
          <w:p w:rsidR="00496108" w:rsidRPr="004E7A04" w:rsidRDefault="00496108" w:rsidP="00740495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יבנאל</w:t>
            </w:r>
          </w:p>
        </w:tc>
        <w:tc>
          <w:tcPr>
            <w:tcW w:w="1991" w:type="dxa"/>
          </w:tcPr>
          <w:p w:rsidR="00496108" w:rsidRPr="004E7A04" w:rsidRDefault="00496108" w:rsidP="0074049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יבנאל</w:t>
            </w:r>
          </w:p>
        </w:tc>
        <w:tc>
          <w:tcPr>
            <w:tcW w:w="3397" w:type="dxa"/>
          </w:tcPr>
          <w:p w:rsidR="00496108" w:rsidRDefault="00496108" w:rsidP="00B700B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אתי דוד  6708740          </w:t>
            </w:r>
          </w:p>
          <w:p w:rsidR="00496108" w:rsidRPr="00B700BD" w:rsidRDefault="00496108" w:rsidP="00496108">
            <w:pPr>
              <w:rPr>
                <w:rFonts w:ascii="David" w:hAnsi="David"/>
                <w:rtl/>
              </w:rPr>
            </w:pPr>
            <w:r w:rsidRPr="00D861CA">
              <w:rPr>
                <w:rFonts w:ascii="David" w:hAnsi="David" w:hint="cs"/>
                <w:color w:val="002060"/>
                <w:rtl/>
              </w:rPr>
              <w:t>(</w:t>
            </w:r>
            <w:r>
              <w:rPr>
                <w:rFonts w:ascii="David" w:hAnsi="David" w:hint="cs"/>
                <w:color w:val="002060"/>
                <w:rtl/>
              </w:rPr>
              <w:t>א עד ה</w:t>
            </w:r>
            <w:r w:rsidRPr="00D861CA">
              <w:rPr>
                <w:rFonts w:ascii="David" w:hAnsi="David" w:hint="cs"/>
                <w:color w:val="002060"/>
                <w:rtl/>
              </w:rPr>
              <w:t xml:space="preserve">) </w:t>
            </w: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יום ג</w:t>
            </w:r>
            <w:r>
              <w:rPr>
                <w:rFonts w:ascii="David" w:hAnsi="David" w:hint="cs"/>
                <w:color w:val="002060"/>
                <w:highlight w:val="yellow"/>
                <w:rtl/>
              </w:rPr>
              <w:t>'</w:t>
            </w: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 xml:space="preserve"> אחה"צ</w:t>
            </w:r>
          </w:p>
        </w:tc>
        <w:tc>
          <w:tcPr>
            <w:tcW w:w="2688" w:type="dxa"/>
          </w:tcPr>
          <w:p w:rsidR="00496108" w:rsidRPr="004E7A04" w:rsidRDefault="00496108" w:rsidP="0077405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6708740</w:t>
            </w:r>
          </w:p>
        </w:tc>
        <w:tc>
          <w:tcPr>
            <w:tcW w:w="2305" w:type="dxa"/>
          </w:tcPr>
          <w:p w:rsidR="00496108" w:rsidRPr="004E7A04" w:rsidRDefault="00496108" w:rsidP="005D7C7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 6708740</w:t>
            </w:r>
          </w:p>
        </w:tc>
        <w:tc>
          <w:tcPr>
            <w:tcW w:w="2657" w:type="dxa"/>
          </w:tcPr>
          <w:p w:rsidR="00496108" w:rsidRPr="004E7A04" w:rsidRDefault="00496108" w:rsidP="00774055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א+ ה           8:00-</w:t>
            </w:r>
            <w:r>
              <w:rPr>
                <w:rFonts w:hint="cs"/>
                <w:color w:val="002060"/>
                <w:rtl/>
              </w:rPr>
              <w:t>14</w:t>
            </w:r>
            <w:r w:rsidRPr="004E7A04">
              <w:rPr>
                <w:rFonts w:hint="cs"/>
                <w:color w:val="002060"/>
                <w:rtl/>
              </w:rPr>
              <w:t>:00</w:t>
            </w:r>
          </w:p>
          <w:p w:rsidR="00496108" w:rsidRPr="004E7A04" w:rsidRDefault="00496108" w:rsidP="00D861C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ב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8:00-15:00</w:t>
            </w:r>
          </w:p>
          <w:p w:rsidR="00496108" w:rsidRPr="004E7A04" w:rsidRDefault="00496108" w:rsidP="00511B0C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ג                12:00-18:00</w:t>
            </w:r>
          </w:p>
        </w:tc>
      </w:tr>
    </w:tbl>
    <w:p w:rsidR="005B47C4" w:rsidRPr="004E7A04" w:rsidRDefault="005B47C4" w:rsidP="005B47C4">
      <w:pPr>
        <w:rPr>
          <w:color w:val="002060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496108" w:rsidRDefault="00496108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3335A6" w:rsidRDefault="003335A6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3335A6" w:rsidRDefault="003335A6" w:rsidP="005B3FB1">
      <w:pPr>
        <w:jc w:val="center"/>
        <w:rPr>
          <w:rFonts w:ascii="David" w:hAnsi="David"/>
          <w:b/>
          <w:bCs/>
          <w:color w:val="002060"/>
          <w:sz w:val="40"/>
          <w:szCs w:val="40"/>
          <w:u w:val="single"/>
          <w:rtl/>
        </w:rPr>
      </w:pPr>
    </w:p>
    <w:p w:rsidR="003335A6" w:rsidRP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P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P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P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P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P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Default="003335A6" w:rsidP="003335A6">
      <w:pPr>
        <w:rPr>
          <w:rFonts w:ascii="David" w:hAnsi="David"/>
          <w:sz w:val="40"/>
          <w:szCs w:val="40"/>
          <w:rtl/>
        </w:rPr>
      </w:pPr>
    </w:p>
    <w:p w:rsidR="003335A6" w:rsidRDefault="003335A6" w:rsidP="005B3FB1">
      <w:pPr>
        <w:jc w:val="center"/>
        <w:rPr>
          <w:rFonts w:ascii="David" w:hAnsi="David"/>
          <w:sz w:val="40"/>
          <w:szCs w:val="40"/>
          <w:rtl/>
        </w:rPr>
      </w:pPr>
    </w:p>
    <w:p w:rsidR="003335A6" w:rsidRDefault="003335A6" w:rsidP="001A3C27">
      <w:pPr>
        <w:rPr>
          <w:rFonts w:ascii="David" w:hAnsi="David"/>
          <w:sz w:val="40"/>
          <w:szCs w:val="40"/>
          <w:rtl/>
        </w:rPr>
      </w:pPr>
    </w:p>
    <w:p w:rsidR="003335A6" w:rsidRDefault="003335A6" w:rsidP="005B3FB1">
      <w:pPr>
        <w:jc w:val="center"/>
        <w:rPr>
          <w:rFonts w:ascii="David" w:hAnsi="David"/>
          <w:sz w:val="40"/>
          <w:szCs w:val="40"/>
          <w:rtl/>
        </w:rPr>
      </w:pPr>
    </w:p>
    <w:p w:rsidR="005B47C4" w:rsidRPr="004E7A04" w:rsidRDefault="000D17C0" w:rsidP="003335A6">
      <w:pPr>
        <w:jc w:val="center"/>
        <w:rPr>
          <w:color w:val="002060"/>
          <w:sz w:val="40"/>
          <w:szCs w:val="40"/>
          <w:rtl/>
        </w:rPr>
      </w:pPr>
      <w:r w:rsidRPr="004E7A04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 xml:space="preserve">תחנות לבריאות המשפחה מעודכן </w:t>
      </w:r>
      <w:r w:rsidR="003335A6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>30.10.18</w:t>
      </w:r>
    </w:p>
    <w:tbl>
      <w:tblPr>
        <w:tblStyle w:val="a3"/>
        <w:tblpPr w:leftFromText="180" w:rightFromText="180" w:vertAnchor="text" w:horzAnchor="margin" w:tblpXSpec="center" w:tblpY="479"/>
        <w:bidiVisual/>
        <w:tblW w:w="15388" w:type="dxa"/>
        <w:tblLook w:val="04A0" w:firstRow="1" w:lastRow="0" w:firstColumn="1" w:lastColumn="0" w:noHBand="0" w:noVBand="1"/>
      </w:tblPr>
      <w:tblGrid>
        <w:gridCol w:w="1717"/>
        <w:gridCol w:w="1748"/>
        <w:gridCol w:w="1163"/>
        <w:gridCol w:w="2822"/>
        <w:gridCol w:w="3338"/>
        <w:gridCol w:w="2150"/>
        <w:gridCol w:w="2450"/>
      </w:tblGrid>
      <w:tr w:rsidR="004E7A04" w:rsidRPr="004E7A04" w:rsidTr="00B700BD">
        <w:tc>
          <w:tcPr>
            <w:tcW w:w="1717" w:type="dxa"/>
          </w:tcPr>
          <w:p w:rsidR="000D17C0" w:rsidRPr="004E7A04" w:rsidRDefault="0061420F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רופא</w:t>
            </w:r>
          </w:p>
        </w:tc>
        <w:tc>
          <w:tcPr>
            <w:tcW w:w="174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שם</w:t>
            </w: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 xml:space="preserve"> </w:t>
            </w: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התחנה</w:t>
            </w:r>
          </w:p>
        </w:tc>
        <w:tc>
          <w:tcPr>
            <w:tcW w:w="1163" w:type="dxa"/>
          </w:tcPr>
          <w:p w:rsidR="000D17C0" w:rsidRPr="004E7A04" w:rsidRDefault="000D17C0" w:rsidP="00A55F1E">
            <w:pPr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כתובת התחנה</w:t>
            </w:r>
          </w:p>
        </w:tc>
        <w:tc>
          <w:tcPr>
            <w:tcW w:w="2822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 xml:space="preserve">שם אחות </w:t>
            </w:r>
          </w:p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אחראית / טלפון</w:t>
            </w:r>
          </w:p>
        </w:tc>
        <w:tc>
          <w:tcPr>
            <w:tcW w:w="333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צוות נוסף</w:t>
            </w:r>
          </w:p>
        </w:tc>
        <w:tc>
          <w:tcPr>
            <w:tcW w:w="2150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>מס' טלפון</w:t>
            </w:r>
          </w:p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פקס</w:t>
            </w:r>
          </w:p>
        </w:tc>
        <w:tc>
          <w:tcPr>
            <w:tcW w:w="2450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ימי פעילות</w:t>
            </w:r>
          </w:p>
        </w:tc>
      </w:tr>
      <w:tr w:rsidR="004E7A04" w:rsidRPr="004E7A04" w:rsidTr="00B700BD">
        <w:trPr>
          <w:trHeight w:val="1107"/>
        </w:trPr>
        <w:tc>
          <w:tcPr>
            <w:tcW w:w="1717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8:00-14:30</w:t>
            </w:r>
          </w:p>
        </w:tc>
        <w:tc>
          <w:tcPr>
            <w:tcW w:w="174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 מרכזית</w:t>
            </w:r>
          </w:p>
        </w:tc>
        <w:tc>
          <w:tcPr>
            <w:tcW w:w="1163" w:type="dxa"/>
          </w:tcPr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</w:t>
            </w:r>
          </w:p>
        </w:tc>
        <w:tc>
          <w:tcPr>
            <w:tcW w:w="2822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אמאל שיבאן         6434359</w:t>
            </w:r>
          </w:p>
          <w:p w:rsidR="000D17C0" w:rsidRPr="004E7A04" w:rsidRDefault="005C499A" w:rsidP="005C499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ב עד ו</w:t>
            </w:r>
          </w:p>
        </w:tc>
        <w:tc>
          <w:tcPr>
            <w:tcW w:w="3338" w:type="dxa"/>
          </w:tcPr>
          <w:p w:rsidR="000D17C0" w:rsidRPr="004E7A04" w:rsidRDefault="001F4792" w:rsidP="001F47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נסרין ימי ה</w:t>
            </w:r>
            <w:r w:rsidR="00774055">
              <w:rPr>
                <w:rFonts w:ascii="David" w:hAnsi="David" w:hint="cs"/>
                <w:color w:val="002060"/>
                <w:rtl/>
              </w:rPr>
              <w:t xml:space="preserve">   </w:t>
            </w:r>
            <w:r w:rsidR="000D17C0"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5C499A" w:rsidRPr="004E7A04">
              <w:rPr>
                <w:rFonts w:ascii="David" w:hAnsi="David" w:hint="cs"/>
                <w:color w:val="002060"/>
                <w:rtl/>
              </w:rPr>
              <w:t>6434358</w:t>
            </w:r>
            <w:r w:rsidR="005C499A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0D17C0" w:rsidRPr="004E7A04">
              <w:rPr>
                <w:rFonts w:ascii="David" w:hAnsi="David" w:hint="cs"/>
                <w:color w:val="002060"/>
                <w:rtl/>
              </w:rPr>
              <w:t xml:space="preserve">          </w:t>
            </w:r>
          </w:p>
          <w:p w:rsidR="000D17C0" w:rsidRPr="004E7A04" w:rsidRDefault="000D17C0" w:rsidP="00AF5E77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לוטפיה דגש   </w:t>
            </w:r>
            <w:r w:rsidR="00774055">
              <w:rPr>
                <w:rFonts w:ascii="David" w:hAnsi="David" w:hint="cs"/>
                <w:color w:val="002060"/>
                <w:rtl/>
              </w:rPr>
              <w:t>א+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774055">
              <w:rPr>
                <w:rFonts w:ascii="David" w:hAnsi="David" w:hint="cs"/>
                <w:color w:val="002060"/>
                <w:rtl/>
              </w:rPr>
              <w:t>ב+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774055">
              <w:rPr>
                <w:rFonts w:ascii="David" w:hAnsi="David" w:hint="cs"/>
                <w:color w:val="002060"/>
                <w:rtl/>
              </w:rPr>
              <w:t>ד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774055"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>6434362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 ג</w:t>
            </w:r>
            <w:r w:rsidR="001A3C27">
              <w:rPr>
                <w:rFonts w:ascii="David" w:hAnsi="David" w:hint="cs"/>
                <w:color w:val="002060"/>
                <w:rtl/>
              </w:rPr>
              <w:t>'</w:t>
            </w:r>
            <w:r w:rsidR="003335A6">
              <w:rPr>
                <w:rFonts w:ascii="David" w:hAnsi="David" w:hint="cs"/>
                <w:color w:val="002060"/>
                <w:rtl/>
              </w:rPr>
              <w:t>וזפין ח'ליל    (ג)</w:t>
            </w:r>
          </w:p>
          <w:p w:rsidR="000D17C0" w:rsidRPr="004E7A04" w:rsidRDefault="000D17C0" w:rsidP="005C499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6434360</w:t>
            </w:r>
          </w:p>
        </w:tc>
        <w:tc>
          <w:tcPr>
            <w:tcW w:w="2150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  6786132</w:t>
            </w: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</w:p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 6434361</w:t>
            </w:r>
          </w:p>
        </w:tc>
        <w:tc>
          <w:tcPr>
            <w:tcW w:w="2450" w:type="dxa"/>
          </w:tcPr>
          <w:p w:rsidR="000D17C0" w:rsidRPr="004E7A04" w:rsidRDefault="000D17C0" w:rsidP="00F50E76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א עד ו     7:30-14:30</w:t>
            </w:r>
          </w:p>
          <w:p w:rsidR="000D17C0" w:rsidRPr="004E7A04" w:rsidRDefault="000D17C0" w:rsidP="00A55F1E">
            <w:pPr>
              <w:rPr>
                <w:color w:val="002060"/>
                <w:rtl/>
              </w:rPr>
            </w:pPr>
          </w:p>
        </w:tc>
      </w:tr>
      <w:tr w:rsidR="004E7A04" w:rsidRPr="004E7A04" w:rsidTr="00B700BD">
        <w:trPr>
          <w:trHeight w:val="588"/>
        </w:trPr>
        <w:tc>
          <w:tcPr>
            <w:tcW w:w="1717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ג 8:00-14:30</w:t>
            </w:r>
          </w:p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ד8:00-13:30</w:t>
            </w:r>
          </w:p>
        </w:tc>
        <w:tc>
          <w:tcPr>
            <w:tcW w:w="174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 צפונית</w:t>
            </w:r>
          </w:p>
        </w:tc>
        <w:tc>
          <w:tcPr>
            <w:tcW w:w="1163" w:type="dxa"/>
          </w:tcPr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</w:t>
            </w:r>
          </w:p>
        </w:tc>
        <w:tc>
          <w:tcPr>
            <w:tcW w:w="2822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נסרין סרור            6784630</w:t>
            </w:r>
            <w:r w:rsidR="00227BCF">
              <w:rPr>
                <w:rFonts w:ascii="David" w:hAnsi="David" w:hint="cs"/>
                <w:color w:val="002060"/>
                <w:rtl/>
              </w:rPr>
              <w:t xml:space="preserve"> (ב, ג,</w:t>
            </w:r>
            <w:r w:rsidR="00774055">
              <w:rPr>
                <w:rFonts w:ascii="David" w:hAnsi="David" w:hint="cs"/>
                <w:color w:val="002060"/>
                <w:rtl/>
              </w:rPr>
              <w:t xml:space="preserve"> ד,</w:t>
            </w:r>
            <w:r w:rsidR="00227BCF">
              <w:rPr>
                <w:rFonts w:ascii="David" w:hAnsi="David" w:hint="cs"/>
                <w:color w:val="002060"/>
                <w:rtl/>
              </w:rPr>
              <w:t xml:space="preserve"> ו)</w:t>
            </w:r>
          </w:p>
        </w:tc>
        <w:tc>
          <w:tcPr>
            <w:tcW w:w="3338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6784630</w:t>
            </w:r>
          </w:p>
        </w:tc>
        <w:tc>
          <w:tcPr>
            <w:tcW w:w="2150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6784630</w:t>
            </w:r>
          </w:p>
        </w:tc>
        <w:tc>
          <w:tcPr>
            <w:tcW w:w="2450" w:type="dxa"/>
          </w:tcPr>
          <w:p w:rsidR="000D17C0" w:rsidRPr="004E7A04" w:rsidRDefault="000D17C0" w:rsidP="00F56DD5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ג+ ו          7:30-14:30</w:t>
            </w: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ד              7:30-13:30</w:t>
            </w:r>
          </w:p>
        </w:tc>
      </w:tr>
      <w:tr w:rsidR="004E7A04" w:rsidRPr="004E7A04" w:rsidTr="00B700BD">
        <w:tc>
          <w:tcPr>
            <w:tcW w:w="1717" w:type="dxa"/>
          </w:tcPr>
          <w:p w:rsidR="000D17C0" w:rsidRPr="004E7A04" w:rsidRDefault="000D17C0" w:rsidP="000D17C0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8:00-14:30</w:t>
            </w:r>
          </w:p>
        </w:tc>
        <w:tc>
          <w:tcPr>
            <w:tcW w:w="174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 מנסורה</w:t>
            </w:r>
          </w:p>
        </w:tc>
        <w:tc>
          <w:tcPr>
            <w:tcW w:w="1163" w:type="dxa"/>
          </w:tcPr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</w:t>
            </w:r>
          </w:p>
        </w:tc>
        <w:tc>
          <w:tcPr>
            <w:tcW w:w="2822" w:type="dxa"/>
          </w:tcPr>
          <w:p w:rsidR="000D17C0" w:rsidRPr="004E7A04" w:rsidRDefault="00522E43" w:rsidP="00522E43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סועאד אבו שארה</w:t>
            </w:r>
            <w:r w:rsidR="000D17C0" w:rsidRPr="004E7A04">
              <w:rPr>
                <w:rFonts w:ascii="David" w:hAnsi="David" w:hint="cs"/>
                <w:color w:val="002060"/>
                <w:rtl/>
              </w:rPr>
              <w:t xml:space="preserve">       6783256</w:t>
            </w:r>
            <w:r w:rsidR="00227BCF">
              <w:rPr>
                <w:rFonts w:ascii="David" w:hAnsi="David" w:hint="cs"/>
                <w:color w:val="002060"/>
                <w:rtl/>
              </w:rPr>
              <w:t xml:space="preserve">( ב, </w:t>
            </w:r>
            <w:r>
              <w:rPr>
                <w:rFonts w:ascii="David" w:hAnsi="David" w:hint="cs"/>
                <w:color w:val="002060"/>
                <w:rtl/>
              </w:rPr>
              <w:t>ד , ו</w:t>
            </w:r>
            <w:r w:rsidR="00227BCF">
              <w:rPr>
                <w:rFonts w:ascii="David" w:hAnsi="David" w:hint="cs"/>
                <w:color w:val="002060"/>
                <w:rtl/>
              </w:rPr>
              <w:t>)</w:t>
            </w:r>
          </w:p>
        </w:tc>
        <w:tc>
          <w:tcPr>
            <w:tcW w:w="3338" w:type="dxa"/>
          </w:tcPr>
          <w:p w:rsidR="00774055" w:rsidRDefault="000D17C0" w:rsidP="005C499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אמנה עלי </w:t>
            </w:r>
            <w:r w:rsidR="005C499A">
              <w:rPr>
                <w:rFonts w:ascii="David" w:hAnsi="David" w:hint="cs"/>
                <w:color w:val="002060"/>
                <w:rtl/>
              </w:rPr>
              <w:t>(ב ,ה)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5C499A" w:rsidRPr="004E7A04">
              <w:rPr>
                <w:rFonts w:ascii="David" w:hAnsi="David" w:hint="cs"/>
                <w:color w:val="002060"/>
                <w:rtl/>
              </w:rPr>
              <w:t>6783265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     </w:t>
            </w:r>
          </w:p>
          <w:p w:rsidR="000D17C0" w:rsidRPr="00774055" w:rsidRDefault="000D17C0" w:rsidP="00774055">
            <w:pPr>
              <w:rPr>
                <w:rFonts w:ascii="David" w:hAnsi="David"/>
                <w:color w:val="002060"/>
                <w:rtl/>
              </w:rPr>
            </w:pPr>
          </w:p>
        </w:tc>
        <w:tc>
          <w:tcPr>
            <w:tcW w:w="2150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6783265</w:t>
            </w:r>
          </w:p>
        </w:tc>
        <w:tc>
          <w:tcPr>
            <w:tcW w:w="2450" w:type="dxa"/>
          </w:tcPr>
          <w:p w:rsidR="000D17C0" w:rsidRPr="004E7A04" w:rsidRDefault="000D17C0" w:rsidP="00F50E76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ב+ ד + ו  7:30-14:30</w:t>
            </w: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 xml:space="preserve"> </w:t>
            </w:r>
          </w:p>
        </w:tc>
      </w:tr>
      <w:tr w:rsidR="004E7A04" w:rsidRPr="004E7A04" w:rsidTr="00B700BD">
        <w:trPr>
          <w:trHeight w:val="831"/>
        </w:trPr>
        <w:tc>
          <w:tcPr>
            <w:tcW w:w="1717" w:type="dxa"/>
          </w:tcPr>
          <w:p w:rsidR="000D17C0" w:rsidRPr="004E7A04" w:rsidRDefault="000D17C0" w:rsidP="000D17C0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/>
                <w:color w:val="002060"/>
                <w:rtl/>
              </w:rPr>
              <w:t>8:00-1</w:t>
            </w:r>
            <w:r w:rsidRPr="004E7A04">
              <w:rPr>
                <w:rFonts w:ascii="David" w:hAnsi="David" w:hint="cs"/>
                <w:color w:val="002060"/>
                <w:rtl/>
              </w:rPr>
              <w:t>3</w:t>
            </w:r>
            <w:r w:rsidRPr="004E7A04">
              <w:rPr>
                <w:rFonts w:ascii="David" w:hAnsi="David"/>
                <w:color w:val="002060"/>
                <w:rtl/>
              </w:rPr>
              <w:t>:30</w:t>
            </w:r>
          </w:p>
        </w:tc>
        <w:tc>
          <w:tcPr>
            <w:tcW w:w="174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 ג'משה</w:t>
            </w:r>
          </w:p>
        </w:tc>
        <w:tc>
          <w:tcPr>
            <w:tcW w:w="1163" w:type="dxa"/>
          </w:tcPr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מג'אר </w:t>
            </w:r>
          </w:p>
        </w:tc>
        <w:tc>
          <w:tcPr>
            <w:tcW w:w="2822" w:type="dxa"/>
          </w:tcPr>
          <w:p w:rsidR="00B700BD" w:rsidRDefault="00B700BD" w:rsidP="00B700B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ג'וזפין חליל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   </w:t>
            </w:r>
            <w:r w:rsidRPr="004E7A04">
              <w:rPr>
                <w:rFonts w:ascii="David" w:hAnsi="David" w:hint="cs"/>
                <w:color w:val="002060"/>
                <w:rtl/>
              </w:rPr>
              <w:t>6780249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  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 </w:t>
            </w:r>
          </w:p>
          <w:p w:rsidR="000D17C0" w:rsidRPr="00B700BD" w:rsidRDefault="00774055" w:rsidP="001F47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ב </w:t>
            </w:r>
            <w:r w:rsidR="00AF5E77">
              <w:rPr>
                <w:rFonts w:ascii="David" w:hAnsi="David" w:hint="cs"/>
                <w:color w:val="002060"/>
                <w:rtl/>
              </w:rPr>
              <w:t>+</w:t>
            </w:r>
            <w:r w:rsidR="001F4792">
              <w:rPr>
                <w:rFonts w:ascii="David" w:hAnsi="David" w:hint="cs"/>
                <w:color w:val="002060"/>
                <w:rtl/>
              </w:rPr>
              <w:t>ד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 + ה + ו </w:t>
            </w:r>
          </w:p>
        </w:tc>
        <w:tc>
          <w:tcPr>
            <w:tcW w:w="3338" w:type="dxa"/>
          </w:tcPr>
          <w:p w:rsidR="000D17C0" w:rsidRPr="004E7A04" w:rsidRDefault="000D17C0" w:rsidP="005C499A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לוטפיה דגש </w:t>
            </w:r>
            <w:r w:rsidR="005C499A">
              <w:rPr>
                <w:rFonts w:ascii="David" w:hAnsi="David" w:hint="cs"/>
                <w:color w:val="002060"/>
                <w:rtl/>
              </w:rPr>
              <w:t>(ג-ה)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</w:t>
            </w:r>
            <w:r w:rsidR="005C499A" w:rsidRPr="004E7A04">
              <w:rPr>
                <w:rFonts w:ascii="David" w:hAnsi="David" w:hint="cs"/>
                <w:color w:val="002060"/>
                <w:rtl/>
              </w:rPr>
              <w:t>6780249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 </w:t>
            </w:r>
          </w:p>
        </w:tc>
        <w:tc>
          <w:tcPr>
            <w:tcW w:w="2150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6780249</w:t>
            </w:r>
          </w:p>
        </w:tc>
        <w:tc>
          <w:tcPr>
            <w:tcW w:w="2450" w:type="dxa"/>
          </w:tcPr>
          <w:p w:rsidR="000D17C0" w:rsidRPr="004E7A04" w:rsidRDefault="000D17C0" w:rsidP="00F56DD5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ב  +ו        7:30-13:30</w:t>
            </w:r>
          </w:p>
          <w:p w:rsidR="000D17C0" w:rsidRPr="004E7A04" w:rsidRDefault="000D17C0" w:rsidP="00F56DD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ג+ ה         </w:t>
            </w:r>
            <w:r w:rsidRPr="004E7A04">
              <w:rPr>
                <w:rFonts w:hint="cs"/>
                <w:color w:val="002060"/>
                <w:rtl/>
              </w:rPr>
              <w:t>7:30-14:30</w:t>
            </w: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</w:p>
        </w:tc>
      </w:tr>
      <w:tr w:rsidR="004E7A04" w:rsidRPr="004E7A04" w:rsidTr="00B700BD">
        <w:trPr>
          <w:trHeight w:val="843"/>
        </w:trPr>
        <w:tc>
          <w:tcPr>
            <w:tcW w:w="1717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 8:00-13:30</w:t>
            </w:r>
          </w:p>
          <w:p w:rsidR="000D17C0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ב, ד, ה, ו</w:t>
            </w:r>
          </w:p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8:00-14:00</w:t>
            </w:r>
          </w:p>
        </w:tc>
        <w:tc>
          <w:tcPr>
            <w:tcW w:w="1748" w:type="dxa"/>
          </w:tcPr>
          <w:p w:rsidR="000D17C0" w:rsidRPr="004E7A04" w:rsidRDefault="000D17C0" w:rsidP="00A55F1E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 ראס אלכאבי</w:t>
            </w:r>
            <w:r w:rsidRPr="004E7A04">
              <w:rPr>
                <w:rFonts w:ascii="David" w:hAnsi="David" w:hint="eastAsia"/>
                <w:color w:val="002060"/>
                <w:rtl/>
              </w:rPr>
              <w:t>ה</w:t>
            </w:r>
          </w:p>
        </w:tc>
        <w:tc>
          <w:tcPr>
            <w:tcW w:w="1163" w:type="dxa"/>
          </w:tcPr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</w:t>
            </w:r>
          </w:p>
        </w:tc>
        <w:tc>
          <w:tcPr>
            <w:tcW w:w="2822" w:type="dxa"/>
          </w:tcPr>
          <w:p w:rsidR="00227BCF" w:rsidRDefault="000D17C0" w:rsidP="00B700BD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אמאל רושרוש</w:t>
            </w:r>
            <w:r w:rsidR="00B700BD" w:rsidRPr="004E7A04">
              <w:rPr>
                <w:rFonts w:ascii="David" w:hAnsi="David" w:hint="cs"/>
                <w:color w:val="002060"/>
                <w:rtl/>
              </w:rPr>
              <w:t>6781059</w:t>
            </w:r>
            <w:r w:rsidR="001F4792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</w:t>
            </w:r>
          </w:p>
          <w:p w:rsidR="00B700BD" w:rsidRDefault="001F4792" w:rsidP="00B700BD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ב עד ו</w:t>
            </w:r>
          </w:p>
          <w:p w:rsidR="000D17C0" w:rsidRPr="00B700BD" w:rsidRDefault="00B700BD" w:rsidP="00B700BD">
            <w:pPr>
              <w:rPr>
                <w:rFonts w:ascii="David" w:hAnsi="David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יום ד' אחה"צ</w:t>
            </w:r>
          </w:p>
        </w:tc>
        <w:tc>
          <w:tcPr>
            <w:tcW w:w="3338" w:type="dxa"/>
          </w:tcPr>
          <w:p w:rsidR="000D17C0" w:rsidRPr="004E7A04" w:rsidRDefault="001F4792" w:rsidP="001F47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רבאב נוגידאת (ג+ ד)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0D17C0" w:rsidRPr="004E7A04">
              <w:rPr>
                <w:rFonts w:ascii="David" w:hAnsi="David" w:hint="cs"/>
                <w:color w:val="002060"/>
                <w:rtl/>
              </w:rPr>
              <w:t xml:space="preserve">6781059 </w:t>
            </w:r>
          </w:p>
          <w:p w:rsidR="000D17C0" w:rsidRPr="004E7A04" w:rsidRDefault="000D17C0" w:rsidP="00F50E76">
            <w:pPr>
              <w:rPr>
                <w:rFonts w:ascii="David" w:hAnsi="David"/>
                <w:color w:val="002060"/>
                <w:rtl/>
              </w:rPr>
            </w:pPr>
          </w:p>
        </w:tc>
        <w:tc>
          <w:tcPr>
            <w:tcW w:w="2150" w:type="dxa"/>
          </w:tcPr>
          <w:p w:rsidR="000D17C0" w:rsidRPr="004E7A04" w:rsidRDefault="000D17C0" w:rsidP="0057638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6781059</w:t>
            </w: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sz w:val="20"/>
                <w:szCs w:val="20"/>
                <w:rtl/>
              </w:rPr>
            </w:pPr>
          </w:p>
        </w:tc>
        <w:tc>
          <w:tcPr>
            <w:tcW w:w="2450" w:type="dxa"/>
          </w:tcPr>
          <w:p w:rsidR="000D17C0" w:rsidRPr="004E7A04" w:rsidRDefault="000D17C0" w:rsidP="000D17C0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א              7:30-13:30</w:t>
            </w:r>
          </w:p>
          <w:p w:rsidR="000D17C0" w:rsidRPr="004E7A04" w:rsidRDefault="000D17C0" w:rsidP="000D17C0">
            <w:pPr>
              <w:rPr>
                <w:color w:val="002060"/>
                <w:rtl/>
              </w:rPr>
            </w:pPr>
            <w:r w:rsidRPr="004E7A04">
              <w:rPr>
                <w:rFonts w:hint="cs"/>
                <w:color w:val="002060"/>
                <w:rtl/>
              </w:rPr>
              <w:t>ב+ ה + ו  7:30-14:30</w:t>
            </w:r>
          </w:p>
          <w:p w:rsidR="000D17C0" w:rsidRPr="004E7A04" w:rsidRDefault="000D17C0" w:rsidP="000D17C0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ד              7:30-18:00</w:t>
            </w:r>
          </w:p>
          <w:p w:rsidR="000D17C0" w:rsidRPr="004E7A04" w:rsidRDefault="000D17C0" w:rsidP="00A55F1E">
            <w:pPr>
              <w:rPr>
                <w:rFonts w:ascii="David" w:hAnsi="David"/>
                <w:color w:val="002060"/>
                <w:rtl/>
              </w:rPr>
            </w:pPr>
          </w:p>
        </w:tc>
      </w:tr>
    </w:tbl>
    <w:p w:rsidR="00E34548" w:rsidRPr="004E7A04" w:rsidRDefault="00E34548" w:rsidP="00E34548">
      <w:pPr>
        <w:jc w:val="center"/>
        <w:rPr>
          <w:color w:val="002060"/>
          <w:sz w:val="40"/>
          <w:szCs w:val="40"/>
          <w:rtl/>
        </w:rPr>
      </w:pPr>
    </w:p>
    <w:p w:rsidR="00E34548" w:rsidRPr="004E7A04" w:rsidRDefault="00E34548" w:rsidP="00E34548">
      <w:pPr>
        <w:jc w:val="center"/>
        <w:rPr>
          <w:color w:val="002060"/>
          <w:sz w:val="40"/>
          <w:szCs w:val="40"/>
          <w:rtl/>
        </w:rPr>
      </w:pPr>
    </w:p>
    <w:p w:rsidR="00A55F1E" w:rsidRDefault="00A55F1E" w:rsidP="00A55F1E">
      <w:pPr>
        <w:rPr>
          <w:color w:val="002060"/>
          <w:rtl/>
        </w:rPr>
      </w:pPr>
    </w:p>
    <w:p w:rsidR="00AF5E77" w:rsidRPr="004E7A04" w:rsidRDefault="00AF5E77" w:rsidP="00A55F1E">
      <w:pPr>
        <w:rPr>
          <w:color w:val="002060"/>
        </w:rPr>
      </w:pPr>
    </w:p>
    <w:p w:rsidR="00A55F1E" w:rsidRPr="004E7A04" w:rsidRDefault="00A55F1E" w:rsidP="003335A6">
      <w:pPr>
        <w:jc w:val="center"/>
        <w:rPr>
          <w:color w:val="002060"/>
          <w:sz w:val="40"/>
          <w:szCs w:val="40"/>
          <w:rtl/>
        </w:rPr>
      </w:pPr>
      <w:r w:rsidRPr="004E7A04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 xml:space="preserve">תחנות לבריאות המשפחה מעודכן </w:t>
      </w:r>
      <w:r w:rsidR="003335A6">
        <w:rPr>
          <w:rFonts w:ascii="David" w:hAnsi="David" w:hint="cs"/>
          <w:b/>
          <w:bCs/>
          <w:color w:val="002060"/>
          <w:sz w:val="40"/>
          <w:szCs w:val="40"/>
          <w:u w:val="single"/>
          <w:rtl/>
        </w:rPr>
        <w:t>30.10.18</w:t>
      </w:r>
    </w:p>
    <w:tbl>
      <w:tblPr>
        <w:tblStyle w:val="a3"/>
        <w:tblpPr w:leftFromText="180" w:rightFromText="180" w:vertAnchor="text" w:horzAnchor="margin" w:tblpY="553"/>
        <w:bidiVisual/>
        <w:tblW w:w="15593" w:type="dxa"/>
        <w:tblLook w:val="04A0" w:firstRow="1" w:lastRow="0" w:firstColumn="1" w:lastColumn="0" w:noHBand="0" w:noVBand="1"/>
      </w:tblPr>
      <w:tblGrid>
        <w:gridCol w:w="1435"/>
        <w:gridCol w:w="1269"/>
        <w:gridCol w:w="1265"/>
        <w:gridCol w:w="2977"/>
        <w:gridCol w:w="3544"/>
        <w:gridCol w:w="2127"/>
        <w:gridCol w:w="2976"/>
      </w:tblGrid>
      <w:tr w:rsidR="004E7A04" w:rsidRPr="004E7A04" w:rsidTr="00227BCF">
        <w:tc>
          <w:tcPr>
            <w:tcW w:w="1435" w:type="dxa"/>
          </w:tcPr>
          <w:p w:rsidR="00CD71B8" w:rsidRPr="004E7A04" w:rsidRDefault="0061420F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רופא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t>שם</w:t>
            </w: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 xml:space="preserve"> </w:t>
            </w: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התחנה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 xml:space="preserve">כתובת </w:t>
            </w: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התחנה</w:t>
            </w:r>
          </w:p>
        </w:tc>
        <w:tc>
          <w:tcPr>
            <w:tcW w:w="2977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 xml:space="preserve">שם אחות </w:t>
            </w:r>
          </w:p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אחראית / טלפון</w:t>
            </w:r>
          </w:p>
        </w:tc>
        <w:tc>
          <w:tcPr>
            <w:tcW w:w="3544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צוות נוסף</w:t>
            </w:r>
          </w:p>
        </w:tc>
        <w:tc>
          <w:tcPr>
            <w:tcW w:w="2127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  <w:t>מס' טלפון</w:t>
            </w:r>
          </w:p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פקס</w:t>
            </w:r>
          </w:p>
        </w:tc>
        <w:tc>
          <w:tcPr>
            <w:tcW w:w="2976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sz w:val="36"/>
                <w:szCs w:val="36"/>
                <w:rtl/>
              </w:rPr>
            </w:pPr>
            <w:r w:rsidRPr="004E7A04">
              <w:rPr>
                <w:rFonts w:ascii="David" w:hAnsi="David" w:hint="cs"/>
                <w:b/>
                <w:bCs/>
                <w:color w:val="002060"/>
                <w:sz w:val="36"/>
                <w:szCs w:val="36"/>
                <w:rtl/>
              </w:rPr>
              <w:lastRenderedPageBreak/>
              <w:t>ימי פעילות</w:t>
            </w:r>
          </w:p>
        </w:tc>
      </w:tr>
      <w:tr w:rsidR="004E7A04" w:rsidRPr="004E7A04" w:rsidTr="00227BCF">
        <w:trPr>
          <w:trHeight w:val="546"/>
        </w:trPr>
        <w:tc>
          <w:tcPr>
            <w:tcW w:w="143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8:00-14:30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מג'אר מערבית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מג</w:t>
            </w:r>
            <w:r w:rsidRPr="004E7A04">
              <w:rPr>
                <w:rFonts w:ascii="David" w:hAnsi="David"/>
                <w:color w:val="002060"/>
                <w:rtl/>
              </w:rPr>
              <w:t>'</w:t>
            </w:r>
            <w:r w:rsidRPr="004E7A04">
              <w:rPr>
                <w:rFonts w:ascii="David" w:hAnsi="David" w:hint="cs"/>
                <w:color w:val="002060"/>
                <w:rtl/>
              </w:rPr>
              <w:t>אר</w:t>
            </w:r>
          </w:p>
        </w:tc>
        <w:tc>
          <w:tcPr>
            <w:tcW w:w="2977" w:type="dxa"/>
          </w:tcPr>
          <w:p w:rsidR="00EE6C19" w:rsidRDefault="00CD71B8" w:rsidP="00907D9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היאם </w:t>
            </w:r>
            <w:r w:rsidR="00907D92">
              <w:rPr>
                <w:rFonts w:ascii="David" w:hAnsi="David" w:hint="cs"/>
                <w:color w:val="002060"/>
                <w:rtl/>
              </w:rPr>
              <w:t>א.מוחמד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907D92" w:rsidRPr="004E7A04">
              <w:rPr>
                <w:rFonts w:ascii="David" w:hAnsi="David" w:hint="cs"/>
                <w:color w:val="002060"/>
                <w:rtl/>
              </w:rPr>
              <w:t>6781165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</w:t>
            </w:r>
          </w:p>
          <w:p w:rsidR="00CD71B8" w:rsidRPr="00EE6C19" w:rsidRDefault="00EE6C19" w:rsidP="00B700BD">
            <w:pPr>
              <w:jc w:val="center"/>
              <w:rPr>
                <w:rFonts w:ascii="David" w:hAnsi="David"/>
                <w:rtl/>
              </w:rPr>
            </w:pPr>
            <w:r w:rsidRPr="00B700BD">
              <w:rPr>
                <w:rFonts w:ascii="David" w:hAnsi="David" w:hint="cs"/>
                <w:color w:val="002060"/>
                <w:rtl/>
              </w:rPr>
              <w:t>(א , ד)</w:t>
            </w:r>
          </w:p>
        </w:tc>
        <w:tc>
          <w:tcPr>
            <w:tcW w:w="3544" w:type="dxa"/>
          </w:tcPr>
          <w:p w:rsidR="00CD71B8" w:rsidRPr="004E7A04" w:rsidRDefault="005C499A" w:rsidP="005C499A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אמנה עלי 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>א, ג, ד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</w:t>
            </w:r>
            <w:r w:rsidRPr="004E7A04">
              <w:rPr>
                <w:rFonts w:ascii="David" w:hAnsi="David" w:hint="cs"/>
                <w:color w:val="002060"/>
                <w:rtl/>
              </w:rPr>
              <w:t>6781165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            </w:t>
            </w:r>
          </w:p>
        </w:tc>
        <w:tc>
          <w:tcPr>
            <w:tcW w:w="2127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6781165</w:t>
            </w:r>
          </w:p>
        </w:tc>
        <w:tc>
          <w:tcPr>
            <w:tcW w:w="2976" w:type="dxa"/>
          </w:tcPr>
          <w:p w:rsidR="00CD71B8" w:rsidRPr="004E7A04" w:rsidRDefault="00774055" w:rsidP="00774055">
            <w:pPr>
              <w:rPr>
                <w:color w:val="002060"/>
                <w:rtl/>
              </w:rPr>
            </w:pPr>
            <w:r>
              <w:rPr>
                <w:rFonts w:hint="cs"/>
                <w:color w:val="002060"/>
                <w:rtl/>
              </w:rPr>
              <w:t xml:space="preserve">א+ </w:t>
            </w:r>
            <w:r w:rsidR="00CD71B8" w:rsidRPr="004E7A04">
              <w:rPr>
                <w:rFonts w:hint="cs"/>
                <w:color w:val="002060"/>
                <w:rtl/>
              </w:rPr>
              <w:t xml:space="preserve">ג+ </w:t>
            </w:r>
            <w:r>
              <w:rPr>
                <w:rFonts w:hint="cs"/>
                <w:color w:val="002060"/>
                <w:rtl/>
              </w:rPr>
              <w:t>ד</w:t>
            </w:r>
            <w:r w:rsidR="00CD71B8" w:rsidRPr="004E7A04">
              <w:rPr>
                <w:rFonts w:hint="cs"/>
                <w:color w:val="002060"/>
                <w:rtl/>
              </w:rPr>
              <w:t xml:space="preserve">          7:30-14:30</w:t>
            </w:r>
          </w:p>
          <w:p w:rsidR="00CD71B8" w:rsidRPr="004E7A04" w:rsidRDefault="00CD71B8" w:rsidP="00CD71B8">
            <w:pPr>
              <w:rPr>
                <w:color w:val="002060"/>
                <w:rtl/>
              </w:rPr>
            </w:pPr>
          </w:p>
        </w:tc>
      </w:tr>
      <w:tr w:rsidR="004E7A04" w:rsidRPr="004E7A04" w:rsidTr="00227BCF">
        <w:trPr>
          <w:trHeight w:val="707"/>
        </w:trPr>
        <w:tc>
          <w:tcPr>
            <w:tcW w:w="143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8:00-14:00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עלבון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עלבון</w:t>
            </w:r>
          </w:p>
        </w:tc>
        <w:tc>
          <w:tcPr>
            <w:tcW w:w="2977" w:type="dxa"/>
          </w:tcPr>
          <w:p w:rsidR="00227BCF" w:rsidRDefault="00CD71B8" w:rsidP="00CD71B8">
            <w:pPr>
              <w:rPr>
                <w:rFonts w:ascii="David" w:hAnsi="David"/>
                <w:b/>
                <w:bCs/>
                <w:color w:val="002060"/>
                <w:u w:val="single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רשא חלאילה        6784544</w:t>
            </w:r>
          </w:p>
          <w:p w:rsidR="00CD71B8" w:rsidRPr="00227BCF" w:rsidRDefault="001F4792" w:rsidP="00774055">
            <w:pPr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א' עד ה'</w:t>
            </w:r>
          </w:p>
        </w:tc>
        <w:tc>
          <w:tcPr>
            <w:tcW w:w="3544" w:type="dxa"/>
          </w:tcPr>
          <w:p w:rsidR="001F4792" w:rsidRDefault="003335A6" w:rsidP="001F47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סנא דיאבאת </w:t>
            </w:r>
            <w:r w:rsidR="001F4792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1F4792" w:rsidRPr="004E7A04">
              <w:rPr>
                <w:rFonts w:ascii="David" w:hAnsi="David" w:hint="cs"/>
                <w:color w:val="002060"/>
                <w:rtl/>
              </w:rPr>
              <w:t>6784544</w:t>
            </w:r>
          </w:p>
          <w:p w:rsidR="00AF5E77" w:rsidRPr="001F4792" w:rsidRDefault="003335A6" w:rsidP="001F47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וורוד נוגידאת - משתלמת אחות חדשה</w:t>
            </w:r>
          </w:p>
        </w:tc>
        <w:tc>
          <w:tcPr>
            <w:tcW w:w="2127" w:type="dxa"/>
          </w:tcPr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6784544</w:t>
            </w:r>
          </w:p>
        </w:tc>
        <w:tc>
          <w:tcPr>
            <w:tcW w:w="2976" w:type="dxa"/>
          </w:tcPr>
          <w:p w:rsidR="00CD71B8" w:rsidRPr="00774055" w:rsidRDefault="00774055" w:rsidP="00774055">
            <w:pPr>
              <w:ind w:left="360"/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ב-</w:t>
            </w:r>
            <w:r w:rsidR="00CD71B8" w:rsidRPr="00774055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 xml:space="preserve">ו </w:t>
            </w:r>
            <w:r w:rsidR="00CD71B8" w:rsidRPr="00774055">
              <w:rPr>
                <w:rFonts w:ascii="David" w:hAnsi="David" w:hint="cs"/>
                <w:color w:val="002060"/>
                <w:rtl/>
              </w:rPr>
              <w:t xml:space="preserve">   </w:t>
            </w:r>
            <w:r>
              <w:rPr>
                <w:rFonts w:ascii="David" w:hAnsi="David" w:hint="cs"/>
                <w:color w:val="002060"/>
                <w:rtl/>
              </w:rPr>
              <w:t>7</w:t>
            </w:r>
            <w:r w:rsidR="00CD71B8" w:rsidRPr="00774055">
              <w:rPr>
                <w:rFonts w:ascii="David" w:hAnsi="David" w:hint="cs"/>
                <w:color w:val="002060"/>
                <w:rtl/>
              </w:rPr>
              <w:t>:</w:t>
            </w:r>
            <w:r>
              <w:rPr>
                <w:rFonts w:ascii="David" w:hAnsi="David" w:hint="cs"/>
                <w:color w:val="002060"/>
                <w:rtl/>
              </w:rPr>
              <w:t>30</w:t>
            </w:r>
            <w:r w:rsidR="00CD71B8" w:rsidRPr="00774055">
              <w:rPr>
                <w:rFonts w:ascii="David" w:hAnsi="David" w:hint="cs"/>
                <w:color w:val="002060"/>
                <w:rtl/>
              </w:rPr>
              <w:t>-</w:t>
            </w:r>
            <w:r>
              <w:rPr>
                <w:rFonts w:ascii="David" w:hAnsi="David" w:hint="cs"/>
                <w:color w:val="002060"/>
                <w:rtl/>
              </w:rPr>
              <w:t>13</w:t>
            </w:r>
            <w:r w:rsidR="00CD71B8" w:rsidRPr="00774055">
              <w:rPr>
                <w:rFonts w:ascii="David" w:hAnsi="David" w:hint="cs"/>
                <w:color w:val="002060"/>
                <w:rtl/>
              </w:rPr>
              <w:t>:</w:t>
            </w:r>
            <w:r>
              <w:rPr>
                <w:rFonts w:ascii="David" w:hAnsi="David" w:hint="cs"/>
                <w:color w:val="002060"/>
                <w:rtl/>
              </w:rPr>
              <w:t>30</w:t>
            </w:r>
            <w:r w:rsidR="00CD71B8" w:rsidRPr="00774055">
              <w:rPr>
                <w:rFonts w:ascii="David" w:hAnsi="David" w:hint="cs"/>
                <w:color w:val="002060"/>
                <w:rtl/>
              </w:rPr>
              <w:t xml:space="preserve">   </w:t>
            </w:r>
          </w:p>
          <w:p w:rsidR="00CD71B8" w:rsidRPr="004E7A04" w:rsidRDefault="00CD71B8" w:rsidP="00984AC2">
            <w:pPr>
              <w:rPr>
                <w:rFonts w:ascii="David" w:hAnsi="David"/>
                <w:color w:val="002060"/>
                <w:rtl/>
              </w:rPr>
            </w:pPr>
          </w:p>
        </w:tc>
      </w:tr>
      <w:tr w:rsidR="004E7A04" w:rsidRPr="004E7A04" w:rsidTr="00227BCF">
        <w:trPr>
          <w:trHeight w:val="592"/>
        </w:trPr>
        <w:tc>
          <w:tcPr>
            <w:tcW w:w="143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8:00-13:30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ואדי חמאם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ואדי חמאם</w:t>
            </w:r>
          </w:p>
        </w:tc>
        <w:tc>
          <w:tcPr>
            <w:tcW w:w="2977" w:type="dxa"/>
          </w:tcPr>
          <w:p w:rsidR="001F4792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נסרין עלי גנאים    6715184</w:t>
            </w:r>
          </w:p>
          <w:p w:rsidR="00CD71B8" w:rsidRPr="001F4792" w:rsidRDefault="001F4792" w:rsidP="001F4792">
            <w:pPr>
              <w:rPr>
                <w:rFonts w:ascii="David" w:hAnsi="David"/>
                <w:rtl/>
              </w:rPr>
            </w:pPr>
            <w:r w:rsidRPr="001F4792">
              <w:rPr>
                <w:rFonts w:ascii="David" w:hAnsi="David" w:hint="cs"/>
                <w:color w:val="002060"/>
                <w:rtl/>
              </w:rPr>
              <w:t>ג +ה</w:t>
            </w:r>
            <w:r>
              <w:rPr>
                <w:rFonts w:ascii="David" w:hAnsi="David" w:hint="cs"/>
                <w:rtl/>
              </w:rPr>
              <w:t xml:space="preserve"> </w:t>
            </w:r>
          </w:p>
        </w:tc>
        <w:tc>
          <w:tcPr>
            <w:tcW w:w="3544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u w:val="single"/>
                <w:rtl/>
              </w:rPr>
            </w:pPr>
            <w:r w:rsidRPr="004E7A04">
              <w:rPr>
                <w:rFonts w:ascii="David" w:hAnsi="David" w:hint="cs"/>
                <w:color w:val="002060"/>
                <w:u w:val="single"/>
                <w:rtl/>
              </w:rPr>
              <w:t>___________</w:t>
            </w:r>
          </w:p>
          <w:p w:rsidR="00CD71B8" w:rsidRPr="004E7A04" w:rsidRDefault="00CD71B8" w:rsidP="00CD71B8">
            <w:pPr>
              <w:tabs>
                <w:tab w:val="left" w:pos="1034"/>
              </w:tabs>
              <w:rPr>
                <w:rFonts w:ascii="David" w:hAnsi="David"/>
                <w:color w:val="002060"/>
                <w:u w:val="single"/>
                <w:rtl/>
              </w:rPr>
            </w:pPr>
          </w:p>
        </w:tc>
        <w:tc>
          <w:tcPr>
            <w:tcW w:w="2127" w:type="dxa"/>
          </w:tcPr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6715184</w:t>
            </w:r>
          </w:p>
        </w:tc>
        <w:tc>
          <w:tcPr>
            <w:tcW w:w="2976" w:type="dxa"/>
          </w:tcPr>
          <w:p w:rsidR="00CD71B8" w:rsidRPr="004E7A04" w:rsidRDefault="00F736B2" w:rsidP="00F736B2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ג+ ה        7:30-13:30</w:t>
            </w:r>
            <w:r w:rsidR="00783CAC"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</w:t>
            </w:r>
          </w:p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</w:p>
        </w:tc>
      </w:tr>
      <w:tr w:rsidR="004E7A04" w:rsidRPr="004E7A04" w:rsidTr="00227BCF">
        <w:trPr>
          <w:trHeight w:val="1139"/>
        </w:trPr>
        <w:tc>
          <w:tcPr>
            <w:tcW w:w="143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/>
                <w:color w:val="002060"/>
                <w:rtl/>
              </w:rPr>
              <w:t>8:00-13:30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בועינה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u w:val="single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בועינה</w:t>
            </w:r>
          </w:p>
        </w:tc>
        <w:tc>
          <w:tcPr>
            <w:tcW w:w="2977" w:type="dxa"/>
          </w:tcPr>
          <w:p w:rsidR="00227BCF" w:rsidRPr="00B700BD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rtl/>
              </w:rPr>
              <w:t>אימאן יוסף          6434281</w:t>
            </w:r>
          </w:p>
          <w:p w:rsidR="00227BCF" w:rsidRPr="00B700BD" w:rsidRDefault="00227BCF" w:rsidP="00227BCF">
            <w:pPr>
              <w:rPr>
                <w:rFonts w:ascii="David" w:hAnsi="David"/>
                <w:color w:val="002060"/>
                <w:rtl/>
              </w:rPr>
            </w:pPr>
          </w:p>
          <w:p w:rsidR="00CD71B8" w:rsidRPr="00B700BD" w:rsidRDefault="00227BCF" w:rsidP="00227BCF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rtl/>
              </w:rPr>
              <w:t>א עד ה</w:t>
            </w:r>
          </w:p>
        </w:tc>
        <w:tc>
          <w:tcPr>
            <w:tcW w:w="3544" w:type="dxa"/>
          </w:tcPr>
          <w:p w:rsidR="00CD71B8" w:rsidRPr="004E7A04" w:rsidRDefault="003335A6" w:rsidP="003335A6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אבתיהאל עדוי </w:t>
            </w:r>
            <w:r w:rsidR="00D861CA">
              <w:rPr>
                <w:rFonts w:ascii="David" w:hAnsi="David" w:hint="cs"/>
                <w:color w:val="002060"/>
                <w:rtl/>
              </w:rPr>
              <w:t xml:space="preserve"> (א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>,ג, ד,</w:t>
            </w:r>
            <w:r w:rsidR="00D861CA">
              <w:rPr>
                <w:rFonts w:ascii="David" w:hAnsi="David" w:hint="cs"/>
                <w:color w:val="002060"/>
                <w:rtl/>
              </w:rPr>
              <w:t xml:space="preserve"> ה)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</w:t>
            </w:r>
            <w:r w:rsidR="00D861CA">
              <w:rPr>
                <w:rFonts w:ascii="David" w:hAnsi="David" w:hint="cs"/>
                <w:color w:val="002060"/>
                <w:rtl/>
              </w:rPr>
              <w:t xml:space="preserve">   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6434283</w:t>
            </w:r>
          </w:p>
          <w:p w:rsidR="00CD71B8" w:rsidRPr="004E7A04" w:rsidRDefault="00CD71B8" w:rsidP="00764923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סאג'יד</w:t>
            </w:r>
            <w:r w:rsidRPr="004E7A04">
              <w:rPr>
                <w:rFonts w:ascii="David" w:hAnsi="David" w:hint="eastAsia"/>
                <w:color w:val="002060"/>
                <w:rtl/>
              </w:rPr>
              <w:t>ה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נסאר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( ב</w:t>
            </w:r>
            <w:r w:rsidR="00764923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,ה )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227BCF" w:rsidRPr="004E7A04">
              <w:rPr>
                <w:rFonts w:ascii="David" w:hAnsi="David" w:hint="cs"/>
                <w:color w:val="002060"/>
                <w:rtl/>
              </w:rPr>
              <w:t>6434282</w:t>
            </w:r>
            <w:r w:rsidR="003335A6">
              <w:rPr>
                <w:rFonts w:ascii="David" w:hAnsi="David" w:hint="cs"/>
                <w:color w:val="002060"/>
                <w:rtl/>
              </w:rPr>
              <w:t xml:space="preserve">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  </w:t>
            </w:r>
          </w:p>
          <w:p w:rsidR="00907D92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רופא                        </w:t>
            </w:r>
            <w:r w:rsidR="00774055">
              <w:rPr>
                <w:rFonts w:ascii="David" w:hAnsi="David" w:hint="cs"/>
                <w:color w:val="002060"/>
                <w:rtl/>
              </w:rPr>
              <w:t xml:space="preserve">     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6434284</w:t>
            </w:r>
          </w:p>
          <w:p w:rsidR="00907D92" w:rsidRPr="004E7A04" w:rsidRDefault="00764923" w:rsidP="00764923">
            <w:pPr>
              <w:tabs>
                <w:tab w:val="left" w:pos="2203"/>
                <w:tab w:val="right" w:pos="3328"/>
              </w:tabs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 xml:space="preserve">                                </w:t>
            </w:r>
            <w:r>
              <w:rPr>
                <w:rFonts w:ascii="David" w:hAnsi="David"/>
                <w:color w:val="002060"/>
                <w:rtl/>
              </w:rPr>
              <w:tab/>
            </w:r>
            <w:r w:rsidR="00227BCF">
              <w:rPr>
                <w:rFonts w:ascii="David" w:hAnsi="David" w:hint="cs"/>
                <w:color w:val="002060"/>
                <w:rtl/>
              </w:rPr>
              <w:t>6434281</w:t>
            </w:r>
            <w:r w:rsidR="00774055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907D92">
              <w:rPr>
                <w:rFonts w:ascii="David" w:hAnsi="David" w:hint="cs"/>
                <w:color w:val="002060"/>
                <w:rtl/>
              </w:rPr>
              <w:t xml:space="preserve">  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</w:p>
          <w:p w:rsidR="00CD71B8" w:rsidRPr="00907D92" w:rsidRDefault="00CD71B8" w:rsidP="00907D92">
            <w:pPr>
              <w:jc w:val="right"/>
              <w:rPr>
                <w:rFonts w:ascii="David" w:hAnsi="David"/>
                <w:rtl/>
              </w:rPr>
            </w:pPr>
          </w:p>
        </w:tc>
        <w:tc>
          <w:tcPr>
            <w:tcW w:w="2127" w:type="dxa"/>
          </w:tcPr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 6730380</w:t>
            </w:r>
          </w:p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</w:p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6434285</w:t>
            </w:r>
          </w:p>
        </w:tc>
        <w:tc>
          <w:tcPr>
            <w:tcW w:w="2976" w:type="dxa"/>
          </w:tcPr>
          <w:p w:rsidR="00774055" w:rsidRDefault="00CD71B8" w:rsidP="0077405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א  </w:t>
            </w:r>
            <w:r w:rsidR="00117CD1" w:rsidRPr="004E7A04">
              <w:rPr>
                <w:rFonts w:ascii="David" w:hAnsi="David" w:hint="cs"/>
                <w:color w:val="002060"/>
                <w:rtl/>
              </w:rPr>
              <w:t>+ב+</w:t>
            </w:r>
            <w:r w:rsidR="00774055">
              <w:rPr>
                <w:rFonts w:ascii="David" w:hAnsi="David" w:hint="cs"/>
                <w:color w:val="002060"/>
                <w:rtl/>
              </w:rPr>
              <w:t xml:space="preserve"> ג + ד+</w:t>
            </w:r>
            <w:r w:rsidR="00117CD1" w:rsidRPr="004E7A04">
              <w:rPr>
                <w:rFonts w:ascii="David" w:hAnsi="David" w:hint="cs"/>
                <w:color w:val="002060"/>
                <w:rtl/>
              </w:rPr>
              <w:t xml:space="preserve"> ה</w:t>
            </w:r>
            <w:r w:rsidR="00B877DF"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117CD1" w:rsidRPr="004E7A04">
              <w:rPr>
                <w:rFonts w:ascii="David" w:hAnsi="David" w:hint="cs"/>
                <w:color w:val="002060"/>
                <w:rtl/>
              </w:rPr>
              <w:t xml:space="preserve">   </w:t>
            </w:r>
          </w:p>
          <w:p w:rsidR="00CD71B8" w:rsidRPr="004E7A04" w:rsidRDefault="00B877DF" w:rsidP="00774055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774055">
              <w:rPr>
                <w:rFonts w:ascii="David" w:hAnsi="David" w:hint="cs"/>
                <w:color w:val="002060"/>
                <w:rtl/>
              </w:rPr>
              <w:t>7:30-14:00</w:t>
            </w:r>
            <w:r w:rsidRPr="004E7A04">
              <w:rPr>
                <w:rFonts w:ascii="David" w:hAnsi="David" w:hint="cs"/>
                <w:color w:val="002060"/>
                <w:rtl/>
              </w:rPr>
              <w:t xml:space="preserve">       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        </w:t>
            </w:r>
          </w:p>
        </w:tc>
      </w:tr>
      <w:tr w:rsidR="004E7A04" w:rsidRPr="004E7A04" w:rsidTr="00227BCF">
        <w:trPr>
          <w:trHeight w:val="773"/>
        </w:trPr>
        <w:tc>
          <w:tcPr>
            <w:tcW w:w="143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/>
                <w:color w:val="002060"/>
                <w:rtl/>
              </w:rPr>
              <w:t>8:00-1</w:t>
            </w:r>
            <w:r w:rsidRPr="004E7A04">
              <w:rPr>
                <w:rFonts w:ascii="David" w:hAnsi="David" w:hint="cs"/>
                <w:color w:val="002060"/>
                <w:rtl/>
              </w:rPr>
              <w:t>5</w:t>
            </w:r>
            <w:r w:rsidRPr="004E7A04">
              <w:rPr>
                <w:rFonts w:ascii="David" w:hAnsi="David"/>
                <w:color w:val="002060"/>
                <w:rtl/>
              </w:rPr>
              <w:t>:00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נוג'ידאת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b/>
                <w:bCs/>
                <w:color w:val="002060"/>
                <w:u w:val="single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נוג'ידאת</w:t>
            </w:r>
          </w:p>
        </w:tc>
        <w:tc>
          <w:tcPr>
            <w:tcW w:w="2977" w:type="dxa"/>
          </w:tcPr>
          <w:p w:rsidR="00D861CA" w:rsidRDefault="00AF5E77" w:rsidP="00907D92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סאג'ידה נסאר</w:t>
            </w:r>
            <w:r w:rsidR="00907D92" w:rsidRPr="004E7A04">
              <w:rPr>
                <w:rFonts w:ascii="David" w:hAnsi="David" w:hint="cs"/>
                <w:color w:val="002060"/>
                <w:rtl/>
              </w:rPr>
              <w:t xml:space="preserve">  6434291          </w:t>
            </w:r>
          </w:p>
          <w:p w:rsidR="00CD71B8" w:rsidRPr="00D861CA" w:rsidRDefault="00D861CA" w:rsidP="00D861CA">
            <w:pPr>
              <w:rPr>
                <w:rFonts w:ascii="David" w:hAnsi="David"/>
                <w:rtl/>
              </w:rPr>
            </w:pPr>
            <w:r w:rsidRPr="00D861CA">
              <w:rPr>
                <w:rFonts w:ascii="David" w:hAnsi="David" w:hint="cs"/>
                <w:color w:val="002060"/>
                <w:rtl/>
              </w:rPr>
              <w:t>(א,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D861CA">
              <w:rPr>
                <w:rFonts w:ascii="David" w:hAnsi="David" w:hint="cs"/>
                <w:color w:val="002060"/>
                <w:rtl/>
              </w:rPr>
              <w:t>ב,</w:t>
            </w:r>
            <w:r>
              <w:rPr>
                <w:rFonts w:ascii="David" w:hAnsi="David" w:hint="cs"/>
                <w:color w:val="002060"/>
                <w:rtl/>
              </w:rPr>
              <w:t xml:space="preserve"> </w:t>
            </w:r>
            <w:r w:rsidR="00AF5E77">
              <w:rPr>
                <w:rFonts w:ascii="David" w:hAnsi="David" w:hint="cs"/>
                <w:color w:val="002060"/>
                <w:rtl/>
              </w:rPr>
              <w:t xml:space="preserve">,ג, </w:t>
            </w:r>
            <w:r w:rsidRPr="00D861CA">
              <w:rPr>
                <w:rFonts w:ascii="David" w:hAnsi="David" w:hint="cs"/>
                <w:color w:val="002060"/>
                <w:rtl/>
              </w:rPr>
              <w:t>ד)</w:t>
            </w:r>
          </w:p>
        </w:tc>
        <w:tc>
          <w:tcPr>
            <w:tcW w:w="3544" w:type="dxa"/>
          </w:tcPr>
          <w:p w:rsidR="00CD71B8" w:rsidRPr="003335A6" w:rsidRDefault="003335A6" w:rsidP="00AF5E77">
            <w:pPr>
              <w:rPr>
                <w:rFonts w:ascii="David" w:hAnsi="David"/>
                <w:color w:val="002060"/>
                <w:rtl/>
              </w:rPr>
            </w:pPr>
            <w:r w:rsidRPr="003335A6">
              <w:rPr>
                <w:rFonts w:ascii="David" w:hAnsi="David" w:hint="cs"/>
                <w:color w:val="002060"/>
                <w:rtl/>
              </w:rPr>
              <w:t xml:space="preserve">הנא פוקרא </w:t>
            </w:r>
            <w:r w:rsidR="00764923">
              <w:rPr>
                <w:rFonts w:ascii="David" w:hAnsi="David" w:hint="cs"/>
                <w:color w:val="002060"/>
                <w:rtl/>
              </w:rPr>
              <w:t xml:space="preserve"> </w:t>
            </w:r>
            <w:r w:rsidRPr="003335A6">
              <w:rPr>
                <w:rFonts w:ascii="David" w:hAnsi="David" w:hint="cs"/>
                <w:color w:val="002060"/>
                <w:rtl/>
              </w:rPr>
              <w:t>(ב , ד)</w:t>
            </w:r>
          </w:p>
        </w:tc>
        <w:tc>
          <w:tcPr>
            <w:tcW w:w="2127" w:type="dxa"/>
          </w:tcPr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תחנה       6730984</w:t>
            </w:r>
          </w:p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</w:p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פקס         6434293</w:t>
            </w:r>
          </w:p>
        </w:tc>
        <w:tc>
          <w:tcPr>
            <w:tcW w:w="2976" w:type="dxa"/>
          </w:tcPr>
          <w:p w:rsidR="00CD71B8" w:rsidRPr="004E7A04" w:rsidRDefault="00D861CA" w:rsidP="00EE6C19">
            <w:pPr>
              <w:rPr>
                <w:rFonts w:ascii="David" w:hAnsi="David"/>
                <w:color w:val="002060"/>
                <w:rtl/>
              </w:rPr>
            </w:pPr>
            <w:r>
              <w:rPr>
                <w:rFonts w:ascii="David" w:hAnsi="David" w:hint="cs"/>
                <w:color w:val="002060"/>
                <w:rtl/>
              </w:rPr>
              <w:t>א,</w:t>
            </w:r>
            <w:r w:rsidR="00EE6C19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>ב,</w:t>
            </w:r>
            <w:r w:rsidR="00EE6C19">
              <w:rPr>
                <w:rFonts w:ascii="David" w:hAnsi="David" w:hint="cs"/>
                <w:color w:val="002060"/>
                <w:rtl/>
              </w:rPr>
              <w:t xml:space="preserve"> </w:t>
            </w:r>
            <w:r>
              <w:rPr>
                <w:rFonts w:ascii="David" w:hAnsi="David" w:hint="cs"/>
                <w:color w:val="002060"/>
                <w:rtl/>
              </w:rPr>
              <w:t>ד</w:t>
            </w:r>
            <w:r w:rsidR="00B877DF" w:rsidRPr="004E7A04">
              <w:rPr>
                <w:rFonts w:ascii="David" w:hAnsi="David" w:hint="cs"/>
                <w:color w:val="002060"/>
                <w:rtl/>
              </w:rPr>
              <w:t xml:space="preserve">  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     7:30-</w:t>
            </w:r>
            <w:r w:rsidR="00EE6C19">
              <w:rPr>
                <w:rFonts w:ascii="David" w:hAnsi="David" w:hint="cs"/>
                <w:color w:val="002060"/>
                <w:rtl/>
              </w:rPr>
              <w:t>13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>:</w:t>
            </w:r>
            <w:r w:rsidR="00A121F7" w:rsidRPr="004E7A04">
              <w:rPr>
                <w:rFonts w:ascii="David" w:hAnsi="David" w:hint="cs"/>
                <w:color w:val="002060"/>
                <w:rtl/>
              </w:rPr>
              <w:t>3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>0</w:t>
            </w:r>
          </w:p>
          <w:p w:rsidR="00CD71B8" w:rsidRPr="004E7A04" w:rsidRDefault="00B877DF" w:rsidP="00EE6C19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 xml:space="preserve">      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     </w:t>
            </w:r>
            <w:r w:rsidR="00EE6C19">
              <w:rPr>
                <w:rFonts w:ascii="David" w:hAnsi="David" w:hint="cs"/>
                <w:color w:val="002060"/>
                <w:rtl/>
              </w:rPr>
              <w:t xml:space="preserve">   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 xml:space="preserve">    7:30-</w:t>
            </w:r>
            <w:r w:rsidR="00EE6C19">
              <w:rPr>
                <w:rFonts w:ascii="David" w:hAnsi="David" w:hint="cs"/>
                <w:color w:val="002060"/>
                <w:rtl/>
              </w:rPr>
              <w:t>13</w:t>
            </w:r>
            <w:r w:rsidR="00CD71B8" w:rsidRPr="004E7A04">
              <w:rPr>
                <w:rFonts w:ascii="David" w:hAnsi="David" w:hint="cs"/>
                <w:color w:val="002060"/>
                <w:rtl/>
              </w:rPr>
              <w:t>:30</w:t>
            </w:r>
          </w:p>
        </w:tc>
      </w:tr>
      <w:tr w:rsidR="004E7A04" w:rsidRPr="004E7A04" w:rsidTr="00227BCF">
        <w:trPr>
          <w:trHeight w:val="1127"/>
        </w:trPr>
        <w:tc>
          <w:tcPr>
            <w:tcW w:w="143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/>
                <w:color w:val="002060"/>
                <w:rtl/>
              </w:rPr>
              <w:t>8:00-14:00</w:t>
            </w:r>
          </w:p>
        </w:tc>
        <w:tc>
          <w:tcPr>
            <w:tcW w:w="1269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כפר קמא</w:t>
            </w:r>
          </w:p>
        </w:tc>
        <w:tc>
          <w:tcPr>
            <w:tcW w:w="1265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כפר קמא</w:t>
            </w:r>
          </w:p>
        </w:tc>
        <w:tc>
          <w:tcPr>
            <w:tcW w:w="2977" w:type="dxa"/>
          </w:tcPr>
          <w:p w:rsidR="00227BCF" w:rsidRPr="00B700BD" w:rsidRDefault="00CD71B8" w:rsidP="00B700BD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rtl/>
              </w:rPr>
              <w:t>היאם מוחמד       6765660</w:t>
            </w:r>
          </w:p>
          <w:p w:rsidR="00CD71B8" w:rsidRDefault="00227BCF" w:rsidP="00227BCF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rtl/>
              </w:rPr>
              <w:t>ב, ג, ה</w:t>
            </w:r>
          </w:p>
          <w:p w:rsidR="00B700BD" w:rsidRPr="00B700BD" w:rsidRDefault="00B700BD" w:rsidP="00227BCF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>יום ה' אחה"צ</w:t>
            </w:r>
          </w:p>
        </w:tc>
        <w:tc>
          <w:tcPr>
            <w:tcW w:w="3544" w:type="dxa"/>
          </w:tcPr>
          <w:p w:rsidR="00CD71B8" w:rsidRPr="004E7A04" w:rsidRDefault="00CD71B8" w:rsidP="00CD71B8">
            <w:pPr>
              <w:jc w:val="center"/>
              <w:rPr>
                <w:rFonts w:ascii="David" w:hAnsi="David"/>
                <w:color w:val="002060"/>
                <w:u w:val="single"/>
                <w:rtl/>
              </w:rPr>
            </w:pPr>
            <w:r w:rsidRPr="004E7A04">
              <w:rPr>
                <w:rFonts w:ascii="David" w:hAnsi="David" w:hint="cs"/>
                <w:color w:val="002060"/>
                <w:u w:val="single"/>
                <w:rtl/>
              </w:rPr>
              <w:t>___________</w:t>
            </w:r>
          </w:p>
        </w:tc>
        <w:tc>
          <w:tcPr>
            <w:tcW w:w="2127" w:type="dxa"/>
          </w:tcPr>
          <w:p w:rsidR="00CD71B8" w:rsidRPr="004E7A04" w:rsidRDefault="00CD71B8" w:rsidP="00CD71B8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טלפקס     6765660</w:t>
            </w:r>
          </w:p>
        </w:tc>
        <w:tc>
          <w:tcPr>
            <w:tcW w:w="2976" w:type="dxa"/>
          </w:tcPr>
          <w:p w:rsidR="00CD71B8" w:rsidRPr="004E7A04" w:rsidRDefault="00CD71B8" w:rsidP="00B877DF">
            <w:pPr>
              <w:rPr>
                <w:rFonts w:ascii="David" w:hAnsi="David"/>
                <w:color w:val="002060"/>
                <w:rtl/>
              </w:rPr>
            </w:pPr>
            <w:r w:rsidRPr="004E7A04">
              <w:rPr>
                <w:rFonts w:ascii="David" w:hAnsi="David" w:hint="cs"/>
                <w:color w:val="002060"/>
                <w:rtl/>
              </w:rPr>
              <w:t>ב +ג           7:30-14:30</w:t>
            </w:r>
          </w:p>
          <w:p w:rsidR="00CD71B8" w:rsidRPr="004E7A04" w:rsidRDefault="00B877DF" w:rsidP="00CD71B8">
            <w:pPr>
              <w:rPr>
                <w:rFonts w:ascii="David" w:hAnsi="David"/>
                <w:color w:val="002060"/>
                <w:rtl/>
              </w:rPr>
            </w:pPr>
            <w:r w:rsidRPr="00B700BD">
              <w:rPr>
                <w:rFonts w:ascii="David" w:hAnsi="David" w:hint="cs"/>
                <w:color w:val="002060"/>
                <w:highlight w:val="yellow"/>
                <w:rtl/>
              </w:rPr>
              <w:t xml:space="preserve">ה     </w:t>
            </w:r>
            <w:r w:rsidR="00CD71B8" w:rsidRPr="00B700BD">
              <w:rPr>
                <w:rFonts w:ascii="David" w:hAnsi="David" w:hint="cs"/>
                <w:color w:val="002060"/>
                <w:highlight w:val="yellow"/>
                <w:rtl/>
              </w:rPr>
              <w:t xml:space="preserve">           11:00-18:00</w:t>
            </w:r>
          </w:p>
        </w:tc>
      </w:tr>
    </w:tbl>
    <w:p w:rsidR="00A55F1E" w:rsidRPr="004E7A04" w:rsidRDefault="00A55F1E" w:rsidP="00A55F1E">
      <w:pPr>
        <w:rPr>
          <w:color w:val="002060"/>
          <w:rtl/>
        </w:rPr>
      </w:pPr>
    </w:p>
    <w:sectPr w:rsidR="00A55F1E" w:rsidRPr="004E7A04" w:rsidSect="000E2E8C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A3F" w:rsidRDefault="006C7A3F" w:rsidP="009B0D65">
      <w:r>
        <w:separator/>
      </w:r>
    </w:p>
  </w:endnote>
  <w:endnote w:type="continuationSeparator" w:id="0">
    <w:p w:rsidR="006C7A3F" w:rsidRDefault="006C7A3F" w:rsidP="009B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49B" w:rsidRDefault="00F0649B" w:rsidP="00084A1C">
    <w:pPr>
      <w:pStyle w:val="a6"/>
      <w:rPr>
        <w:rStyle w:val="Hyperlink"/>
        <w:color w:val="365F91" w:themeColor="accent1" w:themeShade="BF"/>
        <w:u w:val="none"/>
        <w:rtl/>
      </w:rPr>
    </w:pPr>
    <w:r>
      <w:rPr>
        <w:rStyle w:val="Hyperlink"/>
        <w:rFonts w:hint="cs"/>
        <w:color w:val="365F91" w:themeColor="accent1" w:themeShade="BF"/>
        <w:u w:val="none"/>
        <w:rtl/>
      </w:rPr>
      <w:t>____________________________________________________________________________</w:t>
    </w:r>
  </w:p>
  <w:p w:rsidR="00F47CC0" w:rsidRPr="00310789" w:rsidRDefault="004076A2" w:rsidP="00F47CC0">
    <w:pPr>
      <w:pStyle w:val="a6"/>
      <w:tabs>
        <w:tab w:val="clear" w:pos="4153"/>
      </w:tabs>
      <w:rPr>
        <w:rFonts w:ascii="Arial" w:hAnsi="Arial"/>
        <w:color w:val="0000FF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3032760</wp:posOffset>
          </wp:positionH>
          <wp:positionV relativeFrom="paragraph">
            <wp:posOffset>226060</wp:posOffset>
          </wp:positionV>
          <wp:extent cx="1054100" cy="589915"/>
          <wp:effectExtent l="0" t="0" r="0" b="635"/>
          <wp:wrapNone/>
          <wp:docPr id="9" name="תמונה 9" descr="קול הבריא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קול הבריאות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767" b="33601"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7CC0" w:rsidRPr="00222812">
      <w:rPr>
        <w:rFonts w:ascii="Arial" w:hAnsi="Arial" w:cs="Arial" w:hint="cs"/>
        <w:color w:val="0000FF"/>
        <w:sz w:val="24"/>
        <w:szCs w:val="24"/>
      </w:rPr>
      <w:t xml:space="preserve"> </w:t>
    </w:r>
    <w:r w:rsidR="00F47CC0" w:rsidRPr="00310789">
      <w:rPr>
        <w:rFonts w:ascii="Arial" w:hAnsi="Arial"/>
        <w:color w:val="0000FF"/>
        <w:sz w:val="22"/>
        <w:szCs w:val="22"/>
        <w:rtl/>
      </w:rPr>
      <w:t>רח</w:t>
    </w:r>
    <w:r w:rsidR="00F47CC0" w:rsidRPr="00310789">
      <w:rPr>
        <w:rFonts w:ascii="Arial" w:hAnsi="Arial" w:hint="cs"/>
        <w:color w:val="0000FF"/>
        <w:sz w:val="22"/>
        <w:szCs w:val="22"/>
        <w:rtl/>
      </w:rPr>
      <w:t>' אלחדיף</w:t>
    </w:r>
    <w:r w:rsidR="00F47CC0" w:rsidRPr="00310789">
      <w:rPr>
        <w:rFonts w:ascii="Arial" w:hAnsi="Arial"/>
        <w:color w:val="0000FF"/>
        <w:sz w:val="22"/>
        <w:szCs w:val="22"/>
        <w:rtl/>
      </w:rPr>
      <w:t xml:space="preserve"> </w:t>
    </w:r>
    <w:r w:rsidR="00F47CC0" w:rsidRPr="00310789">
      <w:rPr>
        <w:rFonts w:ascii="Arial" w:hAnsi="Arial" w:hint="cs"/>
        <w:color w:val="0000FF"/>
        <w:sz w:val="22"/>
        <w:szCs w:val="22"/>
        <w:rtl/>
      </w:rPr>
      <w:t>40</w:t>
    </w:r>
    <w:r w:rsidR="00F47CC0" w:rsidRPr="00310789">
      <w:rPr>
        <w:rFonts w:ascii="Arial" w:hAnsi="Arial"/>
        <w:color w:val="0000FF"/>
        <w:sz w:val="22"/>
        <w:szCs w:val="22"/>
        <w:rtl/>
      </w:rPr>
      <w:t xml:space="preserve"> </w:t>
    </w:r>
    <w:r w:rsidR="00F47CC0" w:rsidRPr="00310789">
      <w:rPr>
        <w:rFonts w:ascii="Arial" w:hAnsi="Arial" w:hint="cs"/>
        <w:color w:val="0000FF"/>
        <w:sz w:val="22"/>
        <w:szCs w:val="22"/>
        <w:rtl/>
      </w:rPr>
      <w:t>ת.ד 63,</w:t>
    </w:r>
    <w:r w:rsidR="00F47CC0" w:rsidRPr="00310789">
      <w:rPr>
        <w:rFonts w:ascii="Arial" w:hAnsi="Arial"/>
        <w:color w:val="0000FF"/>
        <w:sz w:val="22"/>
        <w:szCs w:val="22"/>
        <w:rtl/>
      </w:rPr>
      <w:t xml:space="preserve"> </w:t>
    </w:r>
    <w:r w:rsidR="00F47CC0" w:rsidRPr="00310789">
      <w:rPr>
        <w:rFonts w:ascii="Arial" w:hAnsi="Arial" w:hint="cs"/>
        <w:color w:val="0000FF"/>
        <w:sz w:val="22"/>
        <w:szCs w:val="22"/>
        <w:rtl/>
      </w:rPr>
      <w:t xml:space="preserve">טבריה 14100 </w:t>
    </w:r>
    <w:r w:rsidR="00F47CC0" w:rsidRPr="00310789">
      <w:rPr>
        <w:rFonts w:ascii="Arial" w:hAnsi="Arial"/>
        <w:color w:val="0000FF"/>
        <w:sz w:val="22"/>
        <w:szCs w:val="22"/>
        <w:rtl/>
      </w:rPr>
      <w:t>טל</w:t>
    </w:r>
    <w:r w:rsidR="00F47CC0" w:rsidRPr="00310789">
      <w:rPr>
        <w:rFonts w:ascii="Arial" w:hAnsi="Arial"/>
        <w:color w:val="0000FF"/>
        <w:sz w:val="20"/>
        <w:szCs w:val="20"/>
        <w:rtl/>
      </w:rPr>
      <w:t xml:space="preserve">: </w:t>
    </w:r>
    <w:bookmarkStart w:id="1" w:name="OLE_LINK17"/>
    <w:bookmarkStart w:id="2" w:name="OLE_LINK18"/>
    <w:r w:rsidR="00F47CC0" w:rsidRPr="00310789">
      <w:rPr>
        <w:rFonts w:ascii="Arial" w:hAnsi="Arial"/>
        <w:color w:val="0000FF"/>
        <w:sz w:val="20"/>
        <w:szCs w:val="20"/>
      </w:rPr>
      <w:t>TEL:04-6710300</w:t>
    </w:r>
    <w:r w:rsidR="00F47CC0" w:rsidRPr="00310789">
      <w:rPr>
        <w:rFonts w:ascii="Arial" w:hAnsi="Arial"/>
        <w:color w:val="0000FF"/>
        <w:sz w:val="20"/>
        <w:szCs w:val="20"/>
        <w:rtl/>
      </w:rPr>
      <w:t xml:space="preserve"> </w:t>
    </w:r>
    <w:r w:rsidR="00F47CC0" w:rsidRPr="00310789">
      <w:rPr>
        <w:rFonts w:ascii="Arial" w:hAnsi="Arial" w:hint="cs"/>
        <w:color w:val="0000FF"/>
        <w:sz w:val="20"/>
        <w:szCs w:val="20"/>
        <w:rtl/>
      </w:rPr>
      <w:t>פקס. 04-6720627</w:t>
    </w:r>
    <w:r w:rsidR="00F47CC0" w:rsidRPr="00310789">
      <w:rPr>
        <w:rFonts w:ascii="Arial" w:hAnsi="Arial"/>
        <w:color w:val="0000FF"/>
        <w:sz w:val="20"/>
        <w:szCs w:val="20"/>
        <w:rtl/>
      </w:rPr>
      <w:t xml:space="preserve"> </w:t>
    </w:r>
    <w:r w:rsidR="00F47CC0" w:rsidRPr="00310789">
      <w:rPr>
        <w:rFonts w:ascii="Arial" w:hAnsi="Arial"/>
        <w:color w:val="0000FF"/>
        <w:sz w:val="20"/>
        <w:szCs w:val="20"/>
      </w:rPr>
      <w:t>Fax.</w:t>
    </w:r>
    <w:r w:rsidR="00F47CC0" w:rsidRPr="00310789">
      <w:rPr>
        <w:rFonts w:ascii="Arial" w:hAnsi="Arial"/>
        <w:color w:val="0000FF"/>
        <w:sz w:val="20"/>
        <w:szCs w:val="20"/>
        <w:rtl/>
      </w:rPr>
      <w:t xml:space="preserve">   </w:t>
    </w:r>
    <w:bookmarkEnd w:id="1"/>
    <w:bookmarkEnd w:id="2"/>
    <w:r w:rsidR="00F47CC0" w:rsidRPr="00310789">
      <w:rPr>
        <w:rFonts w:ascii="Arial" w:hAnsi="Arial" w:hint="cs"/>
        <w:color w:val="0000FF"/>
        <w:sz w:val="20"/>
        <w:szCs w:val="20"/>
        <w:rtl/>
      </w:rPr>
      <w:t xml:space="preserve"> </w:t>
    </w:r>
    <w:r w:rsidR="00F47CC0" w:rsidRPr="00310789">
      <w:rPr>
        <w:rFonts w:ascii="Arial" w:hAnsi="Arial"/>
        <w:color w:val="0000FF"/>
        <w:sz w:val="20"/>
        <w:szCs w:val="20"/>
      </w:rPr>
      <w:t xml:space="preserve"> P</w:t>
    </w:r>
    <w:r w:rsidR="00F47CC0" w:rsidRPr="00310789">
      <w:rPr>
        <w:rFonts w:ascii="Arial" w:hAnsi="Arial" w:hint="cs"/>
        <w:color w:val="0000FF"/>
        <w:sz w:val="20"/>
        <w:szCs w:val="20"/>
      </w:rPr>
      <w:t>ELHADEF ST.</w:t>
    </w:r>
    <w:r w:rsidR="00F47CC0" w:rsidRPr="00310789">
      <w:rPr>
        <w:rFonts w:ascii="Arial" w:hAnsi="Arial"/>
        <w:color w:val="0000FF"/>
        <w:sz w:val="20"/>
        <w:szCs w:val="20"/>
      </w:rPr>
      <w:t xml:space="preserve"> </w:t>
    </w:r>
    <w:proofErr w:type="gramStart"/>
    <w:r w:rsidR="00F47CC0" w:rsidRPr="00310789">
      <w:rPr>
        <w:rFonts w:ascii="Arial" w:hAnsi="Arial"/>
        <w:color w:val="0000FF"/>
        <w:sz w:val="20"/>
        <w:szCs w:val="20"/>
      </w:rPr>
      <w:t>40  P.O.B</w:t>
    </w:r>
    <w:proofErr w:type="gramEnd"/>
    <w:r w:rsidR="00F47CC0" w:rsidRPr="00310789">
      <w:rPr>
        <w:rFonts w:ascii="Arial" w:hAnsi="Arial"/>
        <w:color w:val="0000FF"/>
        <w:sz w:val="20"/>
        <w:szCs w:val="20"/>
      </w:rPr>
      <w:t xml:space="preserve"> 63, </w:t>
    </w:r>
    <w:proofErr w:type="spellStart"/>
    <w:r w:rsidR="00F47CC0" w:rsidRPr="00310789">
      <w:rPr>
        <w:rFonts w:ascii="Arial" w:hAnsi="Arial"/>
        <w:color w:val="0000FF"/>
        <w:sz w:val="20"/>
        <w:szCs w:val="20"/>
      </w:rPr>
      <w:t>Tiberias</w:t>
    </w:r>
    <w:proofErr w:type="spellEnd"/>
    <w:r w:rsidR="00F47CC0" w:rsidRPr="00310789">
      <w:rPr>
        <w:rFonts w:ascii="Arial" w:hAnsi="Arial"/>
        <w:color w:val="0000FF"/>
        <w:sz w:val="20"/>
        <w:szCs w:val="20"/>
      </w:rPr>
      <w:t xml:space="preserve"> 14100   </w:t>
    </w:r>
  </w:p>
  <w:p w:rsidR="00F47CC0" w:rsidRPr="006A7925" w:rsidRDefault="00F47CC0" w:rsidP="00F47CC0">
    <w:pPr>
      <w:pStyle w:val="a6"/>
      <w:rPr>
        <w:rFonts w:ascii="Arial" w:hAnsi="Arial" w:cs="Arial"/>
        <w:color w:val="0000FF"/>
        <w:sz w:val="20"/>
        <w:szCs w:val="20"/>
        <w:rtl/>
      </w:rPr>
    </w:pPr>
    <w:r w:rsidRPr="006A7925">
      <w:rPr>
        <w:rFonts w:ascii="Arial" w:hAnsi="Arial" w:cs="Arial" w:hint="cs"/>
        <w:color w:val="0000FF"/>
        <w:sz w:val="20"/>
        <w:szCs w:val="20"/>
      </w:rPr>
      <w:t xml:space="preserve">   </w:t>
    </w:r>
  </w:p>
  <w:p w:rsidR="00F0649B" w:rsidRPr="00F0649B" w:rsidRDefault="00F0649B" w:rsidP="00F47CC0">
    <w:pPr>
      <w:pStyle w:val="a6"/>
      <w:ind w:left="-99"/>
      <w:rPr>
        <w:rStyle w:val="Hyperlink"/>
        <w:color w:val="365F91" w:themeColor="accent1" w:themeShade="BF"/>
        <w:sz w:val="24"/>
        <w:szCs w:val="24"/>
        <w:u w:val="none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A3F" w:rsidRDefault="006C7A3F" w:rsidP="009B0D65">
      <w:r>
        <w:separator/>
      </w:r>
    </w:p>
  </w:footnote>
  <w:footnote w:type="continuationSeparator" w:id="0">
    <w:p w:rsidR="006C7A3F" w:rsidRDefault="006C7A3F" w:rsidP="009B0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49B" w:rsidRDefault="00496108" w:rsidP="00BF64D4">
    <w:pPr>
      <w:pStyle w:val="a4"/>
      <w:tabs>
        <w:tab w:val="left" w:pos="4819"/>
      </w:tabs>
      <w:rPr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-401955</wp:posOffset>
          </wp:positionV>
          <wp:extent cx="10334625" cy="1076325"/>
          <wp:effectExtent l="0" t="0" r="9525" b="9525"/>
          <wp:wrapNone/>
          <wp:docPr id="4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62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76A2"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565785</wp:posOffset>
              </wp:positionH>
              <wp:positionV relativeFrom="paragraph">
                <wp:posOffset>-297180</wp:posOffset>
              </wp:positionV>
              <wp:extent cx="2406015" cy="771525"/>
              <wp:effectExtent l="3810" t="0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015" cy="771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649B" w:rsidRPr="00245BF1" w:rsidRDefault="00F0649B" w:rsidP="005551F0">
                          <w:pPr>
                            <w:jc w:val="right"/>
                            <w:rPr>
                              <w:b/>
                              <w:bCs/>
                              <w:color w:val="1F497D"/>
                              <w:sz w:val="22"/>
                              <w:szCs w:val="22"/>
                              <w:rtl/>
                            </w:rPr>
                          </w:pPr>
                          <w:r w:rsidRPr="00245BF1">
                            <w:rPr>
                              <w:b/>
                              <w:color w:val="1F497D"/>
                              <w:sz w:val="22"/>
                              <w:szCs w:val="22"/>
                            </w:rPr>
                            <w:t>Ministry of Health</w:t>
                          </w:r>
                        </w:p>
                        <w:p w:rsidR="00F0649B" w:rsidRPr="00245BF1" w:rsidRDefault="00F0649B" w:rsidP="00084A1C">
                          <w:pPr>
                            <w:jc w:val="right"/>
                            <w:rPr>
                              <w:b/>
                              <w:bCs/>
                              <w:color w:val="1F497D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color w:val="1F497D"/>
                              <w:sz w:val="22"/>
                              <w:szCs w:val="22"/>
                            </w:rPr>
                            <w:t xml:space="preserve">SUB </w:t>
                          </w:r>
                          <w:r w:rsidRPr="00245BF1">
                            <w:rPr>
                              <w:b/>
                              <w:color w:val="1F497D"/>
                              <w:sz w:val="22"/>
                              <w:szCs w:val="22"/>
                            </w:rPr>
                            <w:t>District Health Office</w:t>
                          </w:r>
                          <w:r w:rsidRPr="00084A1C">
                            <w:rPr>
                              <w:b/>
                              <w:color w:val="1F497D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:rsidR="00F0649B" w:rsidRPr="007F4FE9" w:rsidRDefault="00F0649B" w:rsidP="002D548A">
                          <w:pPr>
                            <w:jc w:val="right"/>
                            <w:rPr>
                              <w:color w:val="1F497D"/>
                              <w:rtl/>
                            </w:rPr>
                          </w:pPr>
                          <w:r w:rsidRPr="00245BF1">
                            <w:rPr>
                              <w:b/>
                              <w:color w:val="1F497D"/>
                              <w:sz w:val="22"/>
                              <w:szCs w:val="22"/>
                            </w:rPr>
                            <w:t>Northern Region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4.55pt;margin-top:-23.4pt;width:189.45pt;height:60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" filled="f" stroked="f">
              <v:textbox>
                <w:txbxContent>
                  <w:p w:rsidR="00F0649B" w:rsidRPr="00245BF1" w:rsidRDefault="00F0649B" w:rsidP="005551F0">
                    <w:pPr>
                      <w:jc w:val="right"/>
                      <w:rPr>
                        <w:b/>
                        <w:bCs/>
                        <w:color w:val="1F497D"/>
                        <w:sz w:val="22"/>
                        <w:szCs w:val="22"/>
                        <w:rtl/>
                      </w:rPr>
                    </w:pPr>
                    <w:r w:rsidRPr="00245BF1">
                      <w:rPr>
                        <w:b/>
                        <w:color w:val="1F497D"/>
                        <w:sz w:val="22"/>
                        <w:szCs w:val="22"/>
                      </w:rPr>
                      <w:t>Ministry of Health</w:t>
                    </w:r>
                  </w:p>
                  <w:p w:rsidR="00F0649B" w:rsidRPr="00245BF1" w:rsidRDefault="00F0649B" w:rsidP="00084A1C">
                    <w:pPr>
                      <w:jc w:val="right"/>
                      <w:rPr>
                        <w:b/>
                        <w:bCs/>
                        <w:color w:val="1F497D"/>
                        <w:sz w:val="22"/>
                        <w:szCs w:val="22"/>
                      </w:rPr>
                    </w:pPr>
                    <w:r>
                      <w:rPr>
                        <w:b/>
                        <w:color w:val="1F497D"/>
                        <w:sz w:val="22"/>
                        <w:szCs w:val="22"/>
                      </w:rPr>
                      <w:t xml:space="preserve">SUB </w:t>
                    </w:r>
                    <w:r w:rsidRPr="00245BF1">
                      <w:rPr>
                        <w:b/>
                        <w:color w:val="1F497D"/>
                        <w:sz w:val="22"/>
                        <w:szCs w:val="22"/>
                      </w:rPr>
                      <w:t>District Health Office</w:t>
                    </w:r>
                    <w:r w:rsidRPr="00084A1C">
                      <w:rPr>
                        <w:b/>
                        <w:color w:val="1F497D"/>
                        <w:sz w:val="22"/>
                        <w:szCs w:val="22"/>
                      </w:rPr>
                      <w:t xml:space="preserve"> </w:t>
                    </w:r>
                  </w:p>
                  <w:p w:rsidR="00F0649B" w:rsidRPr="007F4FE9" w:rsidRDefault="00F0649B" w:rsidP="002D548A">
                    <w:pPr>
                      <w:jc w:val="right"/>
                      <w:rPr>
                        <w:color w:val="1F497D"/>
                        <w:rtl/>
                      </w:rPr>
                    </w:pPr>
                    <w:r w:rsidRPr="00245BF1">
                      <w:rPr>
                        <w:b/>
                        <w:color w:val="1F497D"/>
                        <w:sz w:val="22"/>
                        <w:szCs w:val="22"/>
                      </w:rPr>
                      <w:t>Northern Region</w:t>
                    </w:r>
                  </w:p>
                </w:txbxContent>
              </v:textbox>
            </v:shape>
          </w:pict>
        </mc:Fallback>
      </mc:AlternateContent>
    </w:r>
    <w:r w:rsidR="004076A2">
      <w:rPr>
        <w:noProof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2097405</wp:posOffset>
              </wp:positionH>
              <wp:positionV relativeFrom="paragraph">
                <wp:posOffset>-335280</wp:posOffset>
              </wp:positionV>
              <wp:extent cx="2752725" cy="269240"/>
              <wp:effectExtent l="0" t="0" r="9525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269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649B" w:rsidRDefault="00F0649B" w:rsidP="001E4456">
                          <w:pPr>
                            <w:jc w:val="center"/>
                            <w:rPr>
                              <w:b/>
                              <w:bCs/>
                              <w:color w:val="1F497D"/>
                              <w:rtl/>
                            </w:rPr>
                          </w:pPr>
                          <w:r w:rsidRPr="002D548A">
                            <w:rPr>
                              <w:rFonts w:hint="cs"/>
                              <w:b/>
                              <w:color w:val="1F497D"/>
                              <w:rtl/>
                            </w:rPr>
                            <w:t xml:space="preserve">לשכת הבריאות </w:t>
                          </w:r>
                          <w:r>
                            <w:rPr>
                              <w:rFonts w:hint="cs"/>
                              <w:b/>
                              <w:color w:val="1F497D"/>
                              <w:rtl/>
                            </w:rPr>
                            <w:t xml:space="preserve">מחוז הצפון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165.15pt;margin-top:-26.4pt;width:216.75pt;height:21.2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" stroked="f">
              <v:textbox style="mso-fit-shape-to-text:t">
                <w:txbxContent>
                  <w:p w:rsidR="00F0649B" w:rsidRDefault="00F0649B" w:rsidP="001E4456">
                    <w:pPr>
                      <w:jc w:val="center"/>
                      <w:rPr>
                        <w:b/>
                        <w:bCs/>
                        <w:color w:val="1F497D"/>
                        <w:rtl/>
                      </w:rPr>
                    </w:pPr>
                    <w:r w:rsidRPr="002D548A">
                      <w:rPr>
                        <w:rFonts w:hint="cs"/>
                        <w:b/>
                        <w:color w:val="1F497D"/>
                        <w:rtl/>
                      </w:rPr>
                      <w:t xml:space="preserve">לשכת הבריאות </w:t>
                    </w:r>
                    <w:r>
                      <w:rPr>
                        <w:rFonts w:hint="cs"/>
                        <w:b/>
                        <w:color w:val="1F497D"/>
                        <w:rtl/>
                      </w:rPr>
                      <w:t xml:space="preserve">מחוז הצפון  </w:t>
                    </w:r>
                  </w:p>
                </w:txbxContent>
              </v:textbox>
            </v:shape>
          </w:pict>
        </mc:Fallback>
      </mc:AlternateContent>
    </w:r>
    <w:r w:rsidR="004076A2">
      <w:rPr>
        <w:noProof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2573655</wp:posOffset>
              </wp:positionH>
              <wp:positionV relativeFrom="paragraph">
                <wp:posOffset>-154305</wp:posOffset>
              </wp:positionV>
              <wp:extent cx="1772285" cy="471170"/>
              <wp:effectExtent l="0" t="0" r="0" b="508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228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F0649B" w:rsidRPr="005C0F88" w:rsidRDefault="00F0649B" w:rsidP="00614F95">
                          <w:pPr>
                            <w:jc w:val="center"/>
                            <w:rPr>
                              <w:b/>
                              <w:bCs/>
                              <w:color w:val="1F497D"/>
                              <w:sz w:val="26"/>
                              <w:szCs w:val="26"/>
                              <w:rtl/>
                            </w:rPr>
                          </w:pPr>
                          <w:r w:rsidRPr="005C0F88">
                            <w:rPr>
                              <w:rFonts w:cs="Times New Roman" w:hint="cs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>دولة</w:t>
                          </w:r>
                          <w:r w:rsidRPr="005C0F88">
                            <w:rPr>
                              <w:rFonts w:hint="cs"/>
                              <w:b/>
                              <w:color w:val="1F497D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Pr="005C0F88">
                            <w:rPr>
                              <w:rFonts w:cs="Times New Roman" w:hint="cs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>إسرائيل</w:t>
                          </w:r>
                        </w:p>
                        <w:p w:rsidR="00F0649B" w:rsidRPr="005C0F88" w:rsidRDefault="00F0649B" w:rsidP="00614F95">
                          <w:pPr>
                            <w:jc w:val="center"/>
                            <w:rPr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5C0F88">
                            <w:rPr>
                              <w:rFonts w:cs="Times New Roman" w:hint="cs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>وزارة</w:t>
                          </w:r>
                          <w:r w:rsidRPr="005C0F88">
                            <w:rPr>
                              <w:rFonts w:hint="cs"/>
                              <w:b/>
                              <w:color w:val="1F497D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Pr="005C0F88">
                            <w:rPr>
                              <w:rFonts w:cs="Times New Roman" w:hint="cs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>الصحة</w:t>
                          </w:r>
                          <w:r w:rsidRPr="005C0F88">
                            <w:rPr>
                              <w:rFonts w:hint="cs"/>
                              <w:b/>
                              <w:color w:val="1F497D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 w:rsidRPr="005C0F88">
                            <w:rPr>
                              <w:rFonts w:cs="Times New Roman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 xml:space="preserve">لواء </w:t>
                          </w:r>
                          <w:r w:rsidRPr="005C0F88">
                            <w:rPr>
                              <w:rFonts w:cs="Times New Roman" w:hint="cs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>الشما</w:t>
                          </w:r>
                          <w:r w:rsidRPr="005C0F88">
                            <w:rPr>
                              <w:rFonts w:cs="Times New Roman" w:hint="eastAsia"/>
                              <w:b/>
                              <w:color w:val="1F497D"/>
                              <w:sz w:val="26"/>
                              <w:szCs w:val="26"/>
                              <w:rtl/>
                              <w:lang w:bidi="ar-SA"/>
                            </w:rPr>
                            <w:t>ل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" o:spid="_x0000_s1028" type="#_x0000_t202" style="position:absolute;left:0;text-align:left;margin-left:202.65pt;margin-top:-12.15pt;width:139.55pt;height:37.1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" filled="f" stroked="f">
              <v:textbox style="mso-fit-shape-to-text:t">
                <w:txbxContent>
                  <w:p w:rsidR="00F0649B" w:rsidRPr="005C0F88" w:rsidRDefault="00F0649B" w:rsidP="00614F95">
                    <w:pPr>
                      <w:jc w:val="center"/>
                      <w:rPr>
                        <w:b/>
                        <w:bCs/>
                        <w:color w:val="1F497D"/>
                        <w:sz w:val="26"/>
                        <w:szCs w:val="26"/>
                        <w:rtl/>
                      </w:rPr>
                    </w:pPr>
                    <w:r w:rsidRPr="005C0F88">
                      <w:rPr>
                        <w:rFonts w:cs="Times New Roman" w:hint="cs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>دولة</w:t>
                    </w:r>
                    <w:r w:rsidRPr="005C0F88">
                      <w:rPr>
                        <w:rFonts w:hint="cs"/>
                        <w:b/>
                        <w:color w:val="1F497D"/>
                        <w:sz w:val="26"/>
                        <w:szCs w:val="26"/>
                        <w:rtl/>
                      </w:rPr>
                      <w:t xml:space="preserve"> </w:t>
                    </w:r>
                    <w:r w:rsidRPr="005C0F88">
                      <w:rPr>
                        <w:rFonts w:cs="Times New Roman" w:hint="cs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>إسرائيل</w:t>
                    </w:r>
                  </w:p>
                  <w:p w:rsidR="00F0649B" w:rsidRPr="005C0F88" w:rsidRDefault="00F0649B" w:rsidP="00614F95">
                    <w:pPr>
                      <w:jc w:val="center"/>
                      <w:rPr>
                        <w:b/>
                        <w:bCs/>
                        <w:sz w:val="26"/>
                        <w:szCs w:val="26"/>
                      </w:rPr>
                    </w:pPr>
                    <w:r w:rsidRPr="005C0F88">
                      <w:rPr>
                        <w:rFonts w:cs="Times New Roman" w:hint="cs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>وزارة</w:t>
                    </w:r>
                    <w:r w:rsidRPr="005C0F88">
                      <w:rPr>
                        <w:rFonts w:hint="cs"/>
                        <w:b/>
                        <w:color w:val="1F497D"/>
                        <w:sz w:val="26"/>
                        <w:szCs w:val="26"/>
                        <w:rtl/>
                      </w:rPr>
                      <w:t xml:space="preserve"> </w:t>
                    </w:r>
                    <w:r w:rsidRPr="005C0F88">
                      <w:rPr>
                        <w:rFonts w:cs="Times New Roman" w:hint="cs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>الصحة</w:t>
                    </w:r>
                    <w:r w:rsidRPr="005C0F88">
                      <w:rPr>
                        <w:rFonts w:hint="cs"/>
                        <w:b/>
                        <w:color w:val="1F497D"/>
                        <w:sz w:val="26"/>
                        <w:szCs w:val="26"/>
                        <w:rtl/>
                      </w:rPr>
                      <w:t xml:space="preserve"> </w:t>
                    </w:r>
                    <w:r w:rsidRPr="005C0F88">
                      <w:rPr>
                        <w:rFonts w:cs="Times New Roman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 xml:space="preserve">لواء </w:t>
                    </w:r>
                    <w:r w:rsidRPr="005C0F88">
                      <w:rPr>
                        <w:rFonts w:cs="Times New Roman" w:hint="cs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>الشما</w:t>
                    </w:r>
                    <w:r w:rsidRPr="005C0F88">
                      <w:rPr>
                        <w:rFonts w:cs="Times New Roman" w:hint="eastAsia"/>
                        <w:b/>
                        <w:color w:val="1F497D"/>
                        <w:sz w:val="26"/>
                        <w:szCs w:val="26"/>
                        <w:rtl/>
                        <w:lang w:bidi="ar-SA"/>
                      </w:rPr>
                      <w:t>ل</w:t>
                    </w:r>
                  </w:p>
                </w:txbxContent>
              </v:textbox>
            </v:shape>
          </w:pict>
        </mc:Fallback>
      </mc:AlternateContent>
    </w:r>
  </w:p>
  <w:p w:rsidR="00F0649B" w:rsidRDefault="00F0649B" w:rsidP="00CF1BB0">
    <w:pPr>
      <w:pStyle w:val="a4"/>
      <w:tabs>
        <w:tab w:val="clear" w:pos="4153"/>
        <w:tab w:val="clear" w:pos="8306"/>
        <w:tab w:val="left" w:pos="2388"/>
      </w:tabs>
      <w:rPr>
        <w:rtl/>
      </w:rPr>
    </w:pPr>
    <w:r>
      <w:rPr>
        <w:rtl/>
      </w:rPr>
      <w:tab/>
    </w:r>
  </w:p>
  <w:p w:rsidR="00F0649B" w:rsidRPr="004A2552" w:rsidRDefault="00F0649B" w:rsidP="007F4FE9">
    <w:pPr>
      <w:pStyle w:val="a4"/>
      <w:rPr>
        <w:b/>
        <w:bCs/>
        <w:color w:val="1F497D"/>
        <w:sz w:val="22"/>
        <w:szCs w:val="22"/>
        <w:rtl/>
      </w:rPr>
    </w:pPr>
    <w:r>
      <w:rPr>
        <w:rFonts w:hint="cs"/>
        <w:b/>
        <w:color w:val="1F497D"/>
        <w:rtl/>
      </w:rPr>
      <w:t xml:space="preserve">                                                              </w:t>
    </w:r>
    <w:r>
      <w:rPr>
        <w:rFonts w:hint="cs"/>
        <w:b/>
        <w:color w:val="1F497D"/>
        <w:rtl/>
      </w:rPr>
      <w:tab/>
    </w:r>
    <w:r>
      <w:rPr>
        <w:rFonts w:hint="cs"/>
        <w:b/>
        <w:color w:val="1F497D"/>
        <w:rtl/>
      </w:rPr>
      <w:tab/>
    </w:r>
    <w:r>
      <w:rPr>
        <w:rFonts w:hint="cs"/>
        <w:b/>
        <w:color w:val="1F497D"/>
        <w:rtl/>
      </w:rPr>
      <w:tab/>
    </w:r>
    <w:r>
      <w:rPr>
        <w:rFonts w:hint="cs"/>
        <w:b/>
        <w:color w:val="1F497D"/>
        <w:rtl/>
      </w:rPr>
      <w:tab/>
    </w:r>
    <w:r>
      <w:rPr>
        <w:rFonts w:hint="cs"/>
        <w:b/>
        <w:color w:val="1F497D"/>
        <w:rtl/>
      </w:rPr>
      <w:tab/>
      <w:t xml:space="preserve">    </w:t>
    </w:r>
    <w:r>
      <w:rPr>
        <w:b/>
        <w:color w:val="1F497D"/>
      </w:rPr>
      <w:t xml:space="preserve">              </w:t>
    </w:r>
    <w:r>
      <w:rPr>
        <w:b/>
        <w:color w:val="1F497D"/>
        <w:sz w:val="22"/>
        <w:szCs w:val="22"/>
      </w:rPr>
      <w:tab/>
    </w:r>
    <w:r>
      <w:rPr>
        <w:rFonts w:hint="cs"/>
        <w:b/>
        <w:color w:val="1F497D"/>
        <w:sz w:val="22"/>
        <w:szCs w:val="22"/>
        <w:rtl/>
      </w:rPr>
      <w:t xml:space="preserve">       </w:t>
    </w:r>
  </w:p>
  <w:p w:rsidR="00F0649B" w:rsidRPr="004A2552" w:rsidRDefault="00F0649B" w:rsidP="00496108">
    <w:pPr>
      <w:pStyle w:val="a4"/>
      <w:tabs>
        <w:tab w:val="clear" w:pos="8306"/>
        <w:tab w:val="right" w:pos="10546"/>
      </w:tabs>
      <w:spacing w:line="240" w:lineRule="exact"/>
      <w:jc w:val="both"/>
      <w:rPr>
        <w:b/>
        <w:bCs/>
        <w:color w:val="1F497D"/>
      </w:rPr>
    </w:pPr>
    <w:r w:rsidRPr="004A2552">
      <w:rPr>
        <w:b/>
        <w:color w:val="1F497D"/>
        <w:rtl/>
      </w:rPr>
      <w:tab/>
      <w:t xml:space="preserve">                                                     </w:t>
    </w:r>
    <w:r w:rsidRPr="004A2552">
      <w:rPr>
        <w:b/>
        <w:color w:val="1F497D"/>
        <w:rtl/>
      </w:rPr>
      <w:tab/>
    </w:r>
    <w:r w:rsidRPr="004A2552">
      <w:rPr>
        <w:b/>
        <w:color w:val="1F497D"/>
      </w:rPr>
      <w:t xml:space="preserve"> </w:t>
    </w:r>
  </w:p>
  <w:p w:rsidR="00F0649B" w:rsidRPr="00496108" w:rsidRDefault="00F0649B" w:rsidP="00496108">
    <w:pPr>
      <w:pStyle w:val="a4"/>
      <w:tabs>
        <w:tab w:val="clear" w:pos="8306"/>
        <w:tab w:val="right" w:pos="10546"/>
      </w:tabs>
      <w:spacing w:line="240" w:lineRule="exact"/>
      <w:jc w:val="both"/>
      <w:rPr>
        <w:b/>
        <w:bCs/>
        <w:color w:val="1F497D"/>
        <w:rtl/>
      </w:rPr>
    </w:pPr>
    <w:r w:rsidRPr="004A2552">
      <w:rPr>
        <w:b/>
        <w:color w:val="1F497D"/>
        <w:rtl/>
      </w:rPr>
      <w:t xml:space="preserve">         </w:t>
    </w:r>
    <w:r w:rsidR="00496108">
      <w:rPr>
        <w:b/>
        <w:color w:val="1F497D"/>
        <w:rtl/>
      </w:rPr>
      <w:t xml:space="preserve">                               </w:t>
    </w:r>
    <w:r w:rsidRPr="004A2552">
      <w:rPr>
        <w:b/>
        <w:color w:val="1F497D"/>
        <w:rtl/>
      </w:rPr>
      <w:t xml:space="preserve">    </w:t>
    </w:r>
    <w:r w:rsidR="004076A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-47625</wp:posOffset>
              </wp:positionH>
              <wp:positionV relativeFrom="paragraph">
                <wp:posOffset>132080</wp:posOffset>
              </wp:positionV>
              <wp:extent cx="2505075" cy="90805"/>
              <wp:effectExtent l="38100" t="0" r="0" b="23495"/>
              <wp:wrapNone/>
              <wp:docPr id="2" name="יהלום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05075" cy="90805"/>
                      </a:xfrm>
                      <a:prstGeom prst="diamond">
                        <a:avLst/>
                      </a:prstGeom>
                      <a:solidFill>
                        <a:srgbClr val="FF66CC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500729"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יהלום 2" o:spid="_x0000_s1026" type="#_x0000_t4" style="position:absolute;left:0;text-align:left;margin-left:-3.75pt;margin-top:10.4pt;width:197.2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" fillcolor="#f6c"/>
          </w:pict>
        </mc:Fallback>
      </mc:AlternateContent>
    </w:r>
    <w:r>
      <w:rPr>
        <w:rFonts w:hint="cs"/>
        <w:b/>
        <w:color w:val="1F497D"/>
        <w:rtl/>
      </w:rPr>
      <w:t xml:space="preserve">לשכת הבריאות הנפתית  </w:t>
    </w:r>
    <w:r w:rsidRPr="00084A1C">
      <w:rPr>
        <w:rFonts w:hint="cs"/>
        <w:bCs/>
        <w:color w:val="1F497D"/>
        <w:rtl/>
      </w:rPr>
      <w:t xml:space="preserve">נפת </w:t>
    </w:r>
    <w:r w:rsidR="00F47CC0">
      <w:rPr>
        <w:rFonts w:hint="cs"/>
        <w:bCs/>
        <w:color w:val="1F497D"/>
        <w:rtl/>
      </w:rPr>
      <w:t>כנרת</w:t>
    </w:r>
    <w:r>
      <w:rPr>
        <w:rFonts w:hint="cs"/>
        <w:b/>
        <w:color w:val="1F497D"/>
        <w:rtl/>
      </w:rPr>
      <w:t xml:space="preserve"> </w:t>
    </w:r>
    <w:r>
      <w:rPr>
        <w:rFonts w:eastAsia="Batang" w:cs="Guttman Yad-Brush" w:hint="cs"/>
        <w:b/>
        <w:szCs w:val="18"/>
        <w:rtl/>
        <w:lang w:eastAsia="ko-KR"/>
      </w:rPr>
      <w:t xml:space="preserve">       </w:t>
    </w:r>
    <w:r w:rsidR="00496108">
      <w:rPr>
        <w:rFonts w:eastAsia="Batang" w:cs="Guttman Yad-Brush" w:hint="cs"/>
        <w:b/>
        <w:szCs w:val="18"/>
        <w:rtl/>
        <w:lang w:eastAsia="ko-KR"/>
      </w:rPr>
      <w:t xml:space="preserve"> </w:t>
    </w:r>
    <w:r>
      <w:rPr>
        <w:rFonts w:eastAsia="Batang" w:cs="Guttman Yad-Brush" w:hint="cs"/>
        <w:b/>
        <w:szCs w:val="18"/>
        <w:rtl/>
        <w:lang w:eastAsia="ko-KR"/>
      </w:rPr>
      <w:t xml:space="preserve">                 </w:t>
    </w:r>
    <w:r w:rsidRPr="00406241">
      <w:rPr>
        <w:rFonts w:eastAsia="Batang" w:cs="Guttman Yad-Brush" w:hint="cs"/>
        <w:b/>
        <w:szCs w:val="18"/>
        <w:rtl/>
        <w:lang w:eastAsia="ko-KR"/>
      </w:rPr>
      <w:t>לקידום בריאות איכות חיים וסביבה</w:t>
    </w:r>
  </w:p>
  <w:p w:rsidR="00F0649B" w:rsidRPr="004A2552" w:rsidRDefault="00F0649B" w:rsidP="002D548A">
    <w:pPr>
      <w:pStyle w:val="a4"/>
      <w:tabs>
        <w:tab w:val="clear" w:pos="8306"/>
        <w:tab w:val="right" w:pos="10546"/>
      </w:tabs>
      <w:spacing w:line="240" w:lineRule="exact"/>
      <w:rPr>
        <w:b/>
        <w:bCs/>
        <w:color w:val="1F497D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3FAC"/>
      </v:shape>
    </w:pict>
  </w:numPicBullet>
  <w:abstractNum w:abstractNumId="0" w15:restartNumberingAfterBreak="0">
    <w:nsid w:val="09485338"/>
    <w:multiLevelType w:val="hybridMultilevel"/>
    <w:tmpl w:val="4F4A1F0A"/>
    <w:lvl w:ilvl="0" w:tplc="B184BD80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37A80"/>
    <w:multiLevelType w:val="hybridMultilevel"/>
    <w:tmpl w:val="98184B8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C4C3A"/>
    <w:multiLevelType w:val="hybridMultilevel"/>
    <w:tmpl w:val="DBD29BB4"/>
    <w:lvl w:ilvl="0" w:tplc="7DFEFDD0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E6CA6"/>
    <w:multiLevelType w:val="hybridMultilevel"/>
    <w:tmpl w:val="F65E244C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4" w15:restartNumberingAfterBreak="0">
    <w:nsid w:val="2B470B3A"/>
    <w:multiLevelType w:val="hybridMultilevel"/>
    <w:tmpl w:val="2BC44508"/>
    <w:lvl w:ilvl="0" w:tplc="128E4396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E501B"/>
    <w:multiLevelType w:val="hybridMultilevel"/>
    <w:tmpl w:val="AC002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35CB8"/>
    <w:multiLevelType w:val="hybridMultilevel"/>
    <w:tmpl w:val="0FE4EF2A"/>
    <w:lvl w:ilvl="0" w:tplc="5EA67E4E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E0374"/>
    <w:multiLevelType w:val="hybridMultilevel"/>
    <w:tmpl w:val="CBFE6C6E"/>
    <w:lvl w:ilvl="0" w:tplc="36C481A2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F77AC"/>
    <w:multiLevelType w:val="hybridMultilevel"/>
    <w:tmpl w:val="70783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8164E"/>
    <w:multiLevelType w:val="hybridMultilevel"/>
    <w:tmpl w:val="B1CA4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9"/>
  </w:num>
  <w:num w:numId="6">
    <w:abstractNumId w:val="6"/>
  </w:num>
  <w:num w:numId="7">
    <w:abstractNumId w:val="4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3B"/>
    <w:rsid w:val="00003676"/>
    <w:rsid w:val="00004581"/>
    <w:rsid w:val="000054F0"/>
    <w:rsid w:val="00010473"/>
    <w:rsid w:val="0001241E"/>
    <w:rsid w:val="00013266"/>
    <w:rsid w:val="000415DB"/>
    <w:rsid w:val="00043766"/>
    <w:rsid w:val="00074558"/>
    <w:rsid w:val="00084A1C"/>
    <w:rsid w:val="00090560"/>
    <w:rsid w:val="000A5065"/>
    <w:rsid w:val="000B0977"/>
    <w:rsid w:val="000B60D0"/>
    <w:rsid w:val="000D16A2"/>
    <w:rsid w:val="000D17C0"/>
    <w:rsid w:val="000D6E6D"/>
    <w:rsid w:val="000E2E8C"/>
    <w:rsid w:val="001000CA"/>
    <w:rsid w:val="00110586"/>
    <w:rsid w:val="00117CD1"/>
    <w:rsid w:val="001206F7"/>
    <w:rsid w:val="00125B92"/>
    <w:rsid w:val="0014062E"/>
    <w:rsid w:val="00153431"/>
    <w:rsid w:val="00171F90"/>
    <w:rsid w:val="001813E7"/>
    <w:rsid w:val="001A2E53"/>
    <w:rsid w:val="001A3B2B"/>
    <w:rsid w:val="001A3C27"/>
    <w:rsid w:val="001B7898"/>
    <w:rsid w:val="001C5CBA"/>
    <w:rsid w:val="001E189D"/>
    <w:rsid w:val="001E4456"/>
    <w:rsid w:val="001F3970"/>
    <w:rsid w:val="001F4792"/>
    <w:rsid w:val="0020024A"/>
    <w:rsid w:val="002054AF"/>
    <w:rsid w:val="00227BCF"/>
    <w:rsid w:val="002317E8"/>
    <w:rsid w:val="00245BF1"/>
    <w:rsid w:val="00250770"/>
    <w:rsid w:val="00284910"/>
    <w:rsid w:val="002A5E4E"/>
    <w:rsid w:val="002A6C24"/>
    <w:rsid w:val="002A7ABD"/>
    <w:rsid w:val="002C18A7"/>
    <w:rsid w:val="002C3FCD"/>
    <w:rsid w:val="002C4B91"/>
    <w:rsid w:val="002C7D9C"/>
    <w:rsid w:val="002D21A1"/>
    <w:rsid w:val="002D275A"/>
    <w:rsid w:val="002D5025"/>
    <w:rsid w:val="002D548A"/>
    <w:rsid w:val="002F1F37"/>
    <w:rsid w:val="00310789"/>
    <w:rsid w:val="00323A29"/>
    <w:rsid w:val="003274C3"/>
    <w:rsid w:val="003335A6"/>
    <w:rsid w:val="003C62CF"/>
    <w:rsid w:val="003E4A2F"/>
    <w:rsid w:val="00404C98"/>
    <w:rsid w:val="004076A2"/>
    <w:rsid w:val="00410297"/>
    <w:rsid w:val="00415372"/>
    <w:rsid w:val="00416E6A"/>
    <w:rsid w:val="004224CF"/>
    <w:rsid w:val="0042328C"/>
    <w:rsid w:val="00465DA1"/>
    <w:rsid w:val="004875FF"/>
    <w:rsid w:val="004916CD"/>
    <w:rsid w:val="00496108"/>
    <w:rsid w:val="004A2552"/>
    <w:rsid w:val="004A796E"/>
    <w:rsid w:val="004C18B4"/>
    <w:rsid w:val="004D3754"/>
    <w:rsid w:val="004D5947"/>
    <w:rsid w:val="004E2423"/>
    <w:rsid w:val="004E6A18"/>
    <w:rsid w:val="004E7A04"/>
    <w:rsid w:val="00511B0C"/>
    <w:rsid w:val="00522E43"/>
    <w:rsid w:val="005551F0"/>
    <w:rsid w:val="00576382"/>
    <w:rsid w:val="005768DA"/>
    <w:rsid w:val="00591DB5"/>
    <w:rsid w:val="005B3FB1"/>
    <w:rsid w:val="005B47C4"/>
    <w:rsid w:val="005B5A73"/>
    <w:rsid w:val="005C0F88"/>
    <w:rsid w:val="005C499A"/>
    <w:rsid w:val="005D7C7D"/>
    <w:rsid w:val="005E023B"/>
    <w:rsid w:val="005E6DAF"/>
    <w:rsid w:val="0061420F"/>
    <w:rsid w:val="00614F95"/>
    <w:rsid w:val="00620F71"/>
    <w:rsid w:val="00624A3C"/>
    <w:rsid w:val="00625EAD"/>
    <w:rsid w:val="006268A6"/>
    <w:rsid w:val="00654565"/>
    <w:rsid w:val="0065531B"/>
    <w:rsid w:val="00676A8E"/>
    <w:rsid w:val="00680A79"/>
    <w:rsid w:val="00681F9A"/>
    <w:rsid w:val="006A170B"/>
    <w:rsid w:val="006B4129"/>
    <w:rsid w:val="006C20EE"/>
    <w:rsid w:val="006C7A3F"/>
    <w:rsid w:val="006E19DE"/>
    <w:rsid w:val="006E75E2"/>
    <w:rsid w:val="007040E1"/>
    <w:rsid w:val="0072439B"/>
    <w:rsid w:val="00735A30"/>
    <w:rsid w:val="00740495"/>
    <w:rsid w:val="00742ECB"/>
    <w:rsid w:val="00746EFB"/>
    <w:rsid w:val="0075613B"/>
    <w:rsid w:val="00761276"/>
    <w:rsid w:val="00764923"/>
    <w:rsid w:val="00774055"/>
    <w:rsid w:val="00781CB8"/>
    <w:rsid w:val="00783CAC"/>
    <w:rsid w:val="007A16FF"/>
    <w:rsid w:val="007A6F06"/>
    <w:rsid w:val="007E1425"/>
    <w:rsid w:val="007F4FE9"/>
    <w:rsid w:val="00812ED3"/>
    <w:rsid w:val="00813672"/>
    <w:rsid w:val="0088303F"/>
    <w:rsid w:val="00883D56"/>
    <w:rsid w:val="008A7AC3"/>
    <w:rsid w:val="008C04B4"/>
    <w:rsid w:val="008D2352"/>
    <w:rsid w:val="008E6983"/>
    <w:rsid w:val="008F3290"/>
    <w:rsid w:val="00907D92"/>
    <w:rsid w:val="009172B9"/>
    <w:rsid w:val="00946B8D"/>
    <w:rsid w:val="00954A4F"/>
    <w:rsid w:val="009563C6"/>
    <w:rsid w:val="00967CED"/>
    <w:rsid w:val="0097129C"/>
    <w:rsid w:val="00984825"/>
    <w:rsid w:val="00984AC2"/>
    <w:rsid w:val="0099759C"/>
    <w:rsid w:val="009A3D8F"/>
    <w:rsid w:val="009B01C0"/>
    <w:rsid w:val="009B0D65"/>
    <w:rsid w:val="009B1AA9"/>
    <w:rsid w:val="009B2334"/>
    <w:rsid w:val="009C2853"/>
    <w:rsid w:val="00A0655A"/>
    <w:rsid w:val="00A11DC0"/>
    <w:rsid w:val="00A121F7"/>
    <w:rsid w:val="00A30248"/>
    <w:rsid w:val="00A37723"/>
    <w:rsid w:val="00A41DD5"/>
    <w:rsid w:val="00A55F1E"/>
    <w:rsid w:val="00A60B62"/>
    <w:rsid w:val="00A72E88"/>
    <w:rsid w:val="00A75539"/>
    <w:rsid w:val="00A7649C"/>
    <w:rsid w:val="00A91AAA"/>
    <w:rsid w:val="00AA528D"/>
    <w:rsid w:val="00AA6666"/>
    <w:rsid w:val="00AB0C12"/>
    <w:rsid w:val="00AB16C6"/>
    <w:rsid w:val="00AC17D7"/>
    <w:rsid w:val="00AE5140"/>
    <w:rsid w:val="00AF5E77"/>
    <w:rsid w:val="00B04ED8"/>
    <w:rsid w:val="00B3684F"/>
    <w:rsid w:val="00B540C8"/>
    <w:rsid w:val="00B66137"/>
    <w:rsid w:val="00B700BD"/>
    <w:rsid w:val="00B877DF"/>
    <w:rsid w:val="00B92F47"/>
    <w:rsid w:val="00B9673B"/>
    <w:rsid w:val="00BB1A5F"/>
    <w:rsid w:val="00BE333A"/>
    <w:rsid w:val="00BE348A"/>
    <w:rsid w:val="00BF560D"/>
    <w:rsid w:val="00BF64D4"/>
    <w:rsid w:val="00C24B3A"/>
    <w:rsid w:val="00C30255"/>
    <w:rsid w:val="00C64BBC"/>
    <w:rsid w:val="00C718CD"/>
    <w:rsid w:val="00C82471"/>
    <w:rsid w:val="00CB10D5"/>
    <w:rsid w:val="00CD71B8"/>
    <w:rsid w:val="00CF0144"/>
    <w:rsid w:val="00CF1BB0"/>
    <w:rsid w:val="00CF2778"/>
    <w:rsid w:val="00D10911"/>
    <w:rsid w:val="00D1502B"/>
    <w:rsid w:val="00D178C0"/>
    <w:rsid w:val="00D30FF2"/>
    <w:rsid w:val="00D33520"/>
    <w:rsid w:val="00D37BA9"/>
    <w:rsid w:val="00D418DD"/>
    <w:rsid w:val="00D60A65"/>
    <w:rsid w:val="00D8452B"/>
    <w:rsid w:val="00D861CA"/>
    <w:rsid w:val="00D9215C"/>
    <w:rsid w:val="00DB27A4"/>
    <w:rsid w:val="00DB4123"/>
    <w:rsid w:val="00DC21D6"/>
    <w:rsid w:val="00DE1EF0"/>
    <w:rsid w:val="00DF3398"/>
    <w:rsid w:val="00DF6EB2"/>
    <w:rsid w:val="00DF7179"/>
    <w:rsid w:val="00E0785F"/>
    <w:rsid w:val="00E12E14"/>
    <w:rsid w:val="00E32239"/>
    <w:rsid w:val="00E34548"/>
    <w:rsid w:val="00E4484A"/>
    <w:rsid w:val="00E550A2"/>
    <w:rsid w:val="00E62F15"/>
    <w:rsid w:val="00E66A0A"/>
    <w:rsid w:val="00EA6815"/>
    <w:rsid w:val="00EC3074"/>
    <w:rsid w:val="00ED1E53"/>
    <w:rsid w:val="00EE4900"/>
    <w:rsid w:val="00EE6C19"/>
    <w:rsid w:val="00F0649B"/>
    <w:rsid w:val="00F11479"/>
    <w:rsid w:val="00F30D67"/>
    <w:rsid w:val="00F47CC0"/>
    <w:rsid w:val="00F50E76"/>
    <w:rsid w:val="00F56DD5"/>
    <w:rsid w:val="00F614C5"/>
    <w:rsid w:val="00F6470A"/>
    <w:rsid w:val="00F65EEA"/>
    <w:rsid w:val="00F736B2"/>
    <w:rsid w:val="00F74892"/>
    <w:rsid w:val="00FB1748"/>
    <w:rsid w:val="00FD2923"/>
    <w:rsid w:val="00FE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F9FE712-926D-4D3C-8A28-F07FDD6F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David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495"/>
    <w:pPr>
      <w:bidi/>
    </w:pPr>
    <w:rPr>
      <w:sz w:val="28"/>
      <w:szCs w:val="28"/>
    </w:rPr>
  </w:style>
  <w:style w:type="paragraph" w:styleId="4">
    <w:name w:val="heading 4"/>
    <w:basedOn w:val="a"/>
    <w:qFormat/>
    <w:rsid w:val="00003676"/>
    <w:pPr>
      <w:bidi w:val="0"/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8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B0D65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link w:val="a4"/>
    <w:rsid w:val="009B0D65"/>
    <w:rPr>
      <w:sz w:val="24"/>
      <w:szCs w:val="24"/>
    </w:rPr>
  </w:style>
  <w:style w:type="paragraph" w:styleId="a6">
    <w:name w:val="footer"/>
    <w:basedOn w:val="a"/>
    <w:link w:val="a7"/>
    <w:rsid w:val="009B0D65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link w:val="a6"/>
    <w:rsid w:val="009B0D65"/>
    <w:rPr>
      <w:sz w:val="24"/>
      <w:szCs w:val="24"/>
    </w:rPr>
  </w:style>
  <w:style w:type="character" w:styleId="a8">
    <w:name w:val="page number"/>
    <w:uiPriority w:val="99"/>
    <w:unhideWhenUsed/>
    <w:rsid w:val="004A2552"/>
    <w:rPr>
      <w:rFonts w:eastAsia="Times New Roman" w:cs="Arial"/>
      <w:bCs w:val="0"/>
      <w:iCs w:val="0"/>
      <w:szCs w:val="22"/>
      <w:lang w:bidi="he-IL"/>
    </w:rPr>
  </w:style>
  <w:style w:type="paragraph" w:styleId="a9">
    <w:name w:val="Balloon Text"/>
    <w:basedOn w:val="a"/>
    <w:link w:val="aa"/>
    <w:rsid w:val="004A2552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rsid w:val="004A2552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7F4FE9"/>
  </w:style>
  <w:style w:type="character" w:customStyle="1" w:styleId="shorttext">
    <w:name w:val="short_text"/>
    <w:basedOn w:val="a0"/>
    <w:rsid w:val="002D548A"/>
  </w:style>
  <w:style w:type="character" w:styleId="Hyperlink">
    <w:name w:val="Hyperlink"/>
    <w:rsid w:val="00FE0F47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576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1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9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4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26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3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9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5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1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66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0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7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1225">
              <w:marLeft w:val="0"/>
              <w:marRight w:val="22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auto"/>
                  </w:divBdr>
                  <w:divsChild>
                    <w:div w:id="20375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37925">
                          <w:marLeft w:val="3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00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70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49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55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76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83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407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ena.BRIUTNT\AppData\Roaming\Microsoft\Templates\&#1500;&#1493;&#1490;&#1493;%20&#1512;&#1493;&#1508;&#1488;&#1514;%20&#1492;&#1502;&#1495;&#1493;&#1494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רופאת המחוז חדש</Template>
  <TotalTime>1</TotalTime>
  <Pages>5</Pages>
  <Words>762</Words>
  <Characters>3810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לוגו משרד הבריאות ומשרד החינוך</vt:lpstr>
    </vt:vector>
  </TitlesOfParts>
  <Company>Ministry of Health</Company>
  <LinksUpToDate>false</LinksUpToDate>
  <CharactersWithSpaces>4563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לוגו משרד הבריאות ומשרד החינוך</dc:title>
  <dc:creator>Keren Akrish</dc:creator>
  <cp:lastModifiedBy>Yossi Torgeman</cp:lastModifiedBy>
  <cp:revision>2</cp:revision>
  <cp:lastPrinted>2018-02-23T12:13:00Z</cp:lastPrinted>
  <dcterms:created xsi:type="dcterms:W3CDTF">2018-12-11T13:48:00Z</dcterms:created>
  <dcterms:modified xsi:type="dcterms:W3CDTF">2018-12-11T13:48:00Z</dcterms:modified>
</cp:coreProperties>
</file>